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2E" w:rsidRPr="00AF7A4F" w:rsidRDefault="00C25C2E" w:rsidP="005B7A14">
      <w:pPr>
        <w:jc w:val="center"/>
        <w:rPr>
          <w:sz w:val="28"/>
          <w:szCs w:val="28"/>
        </w:rPr>
      </w:pPr>
      <w:bookmarkStart w:id="0" w:name="OLE_LINK1"/>
      <w:bookmarkStart w:id="1" w:name="OLE_LINK2"/>
      <w:r w:rsidRPr="00AF7A4F">
        <w:rPr>
          <w:sz w:val="28"/>
          <w:szCs w:val="28"/>
        </w:rPr>
        <w:t>Российская Федерация</w:t>
      </w:r>
    </w:p>
    <w:p w:rsidR="00C25C2E" w:rsidRPr="00AF7A4F" w:rsidRDefault="00C25C2E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АДМИНИСТРАЦИЯ ПОЧЕПСКОГО РАЙОНА</w:t>
      </w:r>
    </w:p>
    <w:p w:rsidR="00C25C2E" w:rsidRPr="00AF7A4F" w:rsidRDefault="00C25C2E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БРЯНСКОЙ ОБЛАСТИ</w:t>
      </w:r>
    </w:p>
    <w:p w:rsidR="00C25C2E" w:rsidRPr="00AF7A4F" w:rsidRDefault="00C25C2E" w:rsidP="005B7A14">
      <w:pPr>
        <w:jc w:val="center"/>
        <w:rPr>
          <w:sz w:val="28"/>
          <w:szCs w:val="28"/>
        </w:rPr>
      </w:pPr>
    </w:p>
    <w:p w:rsidR="00C25C2E" w:rsidRPr="00AF7A4F" w:rsidRDefault="00C25C2E" w:rsidP="005B7A14">
      <w:pPr>
        <w:jc w:val="center"/>
        <w:rPr>
          <w:sz w:val="28"/>
          <w:szCs w:val="28"/>
        </w:rPr>
      </w:pPr>
    </w:p>
    <w:p w:rsidR="00C25C2E" w:rsidRPr="00AF7A4F" w:rsidRDefault="00C25C2E" w:rsidP="005B7A14">
      <w:pPr>
        <w:jc w:val="center"/>
        <w:rPr>
          <w:sz w:val="28"/>
          <w:szCs w:val="28"/>
        </w:rPr>
      </w:pPr>
      <w:r w:rsidRPr="00AF7A4F">
        <w:rPr>
          <w:sz w:val="28"/>
          <w:szCs w:val="28"/>
        </w:rPr>
        <w:t>ПОСТАНОВЛЕНИЕ</w:t>
      </w:r>
    </w:p>
    <w:p w:rsidR="00C25C2E" w:rsidRPr="0083488F" w:rsidRDefault="00C25C2E" w:rsidP="005B7A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C25C2E" w:rsidRDefault="00C25C2E" w:rsidP="005B7A14">
      <w:pPr>
        <w:pStyle w:val="NormalWeb"/>
        <w:rPr>
          <w:rFonts w:ascii="Times New Roman" w:cs="Times New Roman"/>
          <w:sz w:val="28"/>
          <w:szCs w:val="28"/>
        </w:rPr>
      </w:pPr>
    </w:p>
    <w:p w:rsidR="00C25C2E" w:rsidRPr="0083488F" w:rsidRDefault="00C25C2E" w:rsidP="005B7A14">
      <w:pPr>
        <w:pStyle w:val="NormalWeb"/>
        <w:ind w:firstLine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О</w:t>
      </w:r>
      <w:r w:rsidRPr="0083488F">
        <w:rPr>
          <w:rFonts w:ascii="Times New Roman" w:cs="Times New Roman"/>
          <w:sz w:val="28"/>
          <w:szCs w:val="28"/>
        </w:rPr>
        <w:t>т</w:t>
      </w:r>
      <w:r>
        <w:rPr>
          <w:rFonts w:ascii="Times New Roman" w:cs="Times New Roman"/>
          <w:sz w:val="28"/>
          <w:szCs w:val="28"/>
        </w:rPr>
        <w:t xml:space="preserve"> 10.12.2013г. </w:t>
      </w:r>
      <w:r w:rsidRPr="0083488F">
        <w:rPr>
          <w:rFonts w:ascii="Times New Roman" w:cs="Times New Roman"/>
          <w:sz w:val="28"/>
          <w:szCs w:val="28"/>
        </w:rPr>
        <w:t>№</w:t>
      </w:r>
      <w:r>
        <w:rPr>
          <w:rFonts w:ascii="Times New Roman" w:cs="Times New Roman"/>
          <w:sz w:val="28"/>
          <w:szCs w:val="28"/>
        </w:rPr>
        <w:t xml:space="preserve"> 695</w:t>
      </w:r>
    </w:p>
    <w:p w:rsidR="00C25C2E" w:rsidRPr="0083488F" w:rsidRDefault="00C25C2E" w:rsidP="005B7A14">
      <w:pPr>
        <w:pStyle w:val="NormalWeb"/>
        <w:rPr>
          <w:rFonts w:ascii="Times New Roman" w:cs="Times New Roman"/>
          <w:sz w:val="28"/>
          <w:szCs w:val="28"/>
        </w:rPr>
      </w:pPr>
      <w:r w:rsidRPr="0083488F">
        <w:rPr>
          <w:rFonts w:ascii="Times New Roman" w:cs="Times New Roman"/>
          <w:sz w:val="28"/>
          <w:szCs w:val="28"/>
        </w:rPr>
        <w:t>г.Почеп</w:t>
      </w:r>
    </w:p>
    <w:p w:rsidR="00C25C2E" w:rsidRDefault="00C25C2E"/>
    <w:p w:rsidR="00C25C2E" w:rsidRDefault="00C25C2E">
      <w:pPr>
        <w:rPr>
          <w:sz w:val="28"/>
          <w:szCs w:val="28"/>
        </w:rPr>
      </w:pPr>
    </w:p>
    <w:p w:rsidR="00C25C2E" w:rsidRPr="009320B8" w:rsidRDefault="00C25C2E">
      <w:pPr>
        <w:rPr>
          <w:sz w:val="28"/>
          <w:szCs w:val="28"/>
        </w:rPr>
      </w:pPr>
      <w:r w:rsidRPr="009320B8">
        <w:rPr>
          <w:sz w:val="28"/>
          <w:szCs w:val="28"/>
        </w:rPr>
        <w:t>О внесении изменений в программу</w:t>
      </w:r>
    </w:p>
    <w:p w:rsidR="00C25C2E" w:rsidRPr="009320B8" w:rsidRDefault="00C25C2E">
      <w:pPr>
        <w:rPr>
          <w:sz w:val="28"/>
          <w:szCs w:val="28"/>
        </w:rPr>
      </w:pPr>
      <w:r w:rsidRPr="009320B8">
        <w:rPr>
          <w:sz w:val="28"/>
          <w:szCs w:val="28"/>
        </w:rPr>
        <w:t xml:space="preserve"> «Развитие системы образования Почепского </w:t>
      </w:r>
    </w:p>
    <w:p w:rsidR="00C25C2E" w:rsidRPr="009320B8" w:rsidRDefault="00C25C2E">
      <w:pPr>
        <w:rPr>
          <w:sz w:val="28"/>
          <w:szCs w:val="28"/>
        </w:rPr>
      </w:pPr>
      <w:r w:rsidRPr="009320B8">
        <w:rPr>
          <w:sz w:val="28"/>
          <w:szCs w:val="28"/>
        </w:rPr>
        <w:t>муниципального района на 2013 – 2016 гг.»</w:t>
      </w:r>
    </w:p>
    <w:bookmarkEnd w:id="0"/>
    <w:bookmarkEnd w:id="1"/>
    <w:p w:rsidR="00C25C2E" w:rsidRPr="009320B8" w:rsidRDefault="00C25C2E" w:rsidP="005B7A14">
      <w:pPr>
        <w:rPr>
          <w:sz w:val="28"/>
          <w:szCs w:val="28"/>
        </w:rPr>
      </w:pPr>
    </w:p>
    <w:p w:rsidR="00C25C2E" w:rsidRDefault="00C25C2E" w:rsidP="005B7A14">
      <w:pPr>
        <w:rPr>
          <w:sz w:val="28"/>
          <w:szCs w:val="28"/>
        </w:rPr>
      </w:pPr>
    </w:p>
    <w:p w:rsidR="00C25C2E" w:rsidRPr="009320B8" w:rsidRDefault="00C25C2E" w:rsidP="005B7A14">
      <w:pPr>
        <w:rPr>
          <w:sz w:val="28"/>
          <w:szCs w:val="28"/>
        </w:rPr>
      </w:pPr>
    </w:p>
    <w:p w:rsidR="00C25C2E" w:rsidRPr="009320B8" w:rsidRDefault="00C25C2E" w:rsidP="007159C1">
      <w:pPr>
        <w:ind w:firstLine="567"/>
        <w:rPr>
          <w:sz w:val="28"/>
          <w:szCs w:val="28"/>
        </w:rPr>
      </w:pPr>
      <w:r w:rsidRPr="009320B8">
        <w:rPr>
          <w:sz w:val="28"/>
          <w:szCs w:val="28"/>
        </w:rPr>
        <w:t xml:space="preserve">В связи с уточнением размера финансирования по программе, </w:t>
      </w:r>
    </w:p>
    <w:p w:rsidR="00C25C2E" w:rsidRPr="009320B8" w:rsidRDefault="00C25C2E" w:rsidP="002E5CDA">
      <w:pPr>
        <w:rPr>
          <w:sz w:val="28"/>
          <w:szCs w:val="28"/>
        </w:rPr>
      </w:pPr>
      <w:r w:rsidRPr="009320B8">
        <w:rPr>
          <w:sz w:val="28"/>
          <w:szCs w:val="28"/>
        </w:rPr>
        <w:t>ПОСТАНОВЛЯЮ:</w:t>
      </w:r>
    </w:p>
    <w:p w:rsidR="00C25C2E" w:rsidRPr="009320B8" w:rsidRDefault="00C25C2E" w:rsidP="00833657">
      <w:pPr>
        <w:ind w:firstLine="426"/>
        <w:rPr>
          <w:sz w:val="28"/>
          <w:szCs w:val="28"/>
        </w:rPr>
      </w:pPr>
    </w:p>
    <w:p w:rsidR="00C25C2E" w:rsidRPr="009320B8" w:rsidRDefault="00C25C2E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 Внести изменения в муниципальную программу «Развитие системы образования Почепского муниципального района 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C25C2E" w:rsidRPr="009320B8" w:rsidRDefault="00C25C2E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1.1.  В тексте Паспорта программы «Объемы бюджетных ассигнований на реализацию муниципальной программы» цифры «</w:t>
      </w:r>
      <w:r>
        <w:rPr>
          <w:sz w:val="28"/>
          <w:szCs w:val="28"/>
        </w:rPr>
        <w:t>1388453929,49</w:t>
      </w:r>
      <w:r w:rsidRPr="009320B8">
        <w:rPr>
          <w:sz w:val="28"/>
          <w:szCs w:val="28"/>
        </w:rPr>
        <w:t>» заменить на «</w:t>
      </w:r>
      <w:r>
        <w:rPr>
          <w:sz w:val="28"/>
          <w:szCs w:val="28"/>
        </w:rPr>
        <w:t>1391242856,49</w:t>
      </w:r>
      <w:r w:rsidRPr="009320B8">
        <w:rPr>
          <w:sz w:val="28"/>
          <w:szCs w:val="28"/>
        </w:rPr>
        <w:t>», в том числе:</w:t>
      </w:r>
    </w:p>
    <w:p w:rsidR="00C25C2E" w:rsidRDefault="00C25C2E" w:rsidP="00384833">
      <w:pPr>
        <w:jc w:val="both"/>
        <w:rPr>
          <w:sz w:val="28"/>
          <w:szCs w:val="28"/>
        </w:rPr>
      </w:pPr>
      <w:r w:rsidRPr="009320B8">
        <w:rPr>
          <w:sz w:val="28"/>
          <w:szCs w:val="28"/>
        </w:rPr>
        <w:t>-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367021405,49» заменить на «201</w:t>
      </w:r>
      <w:r>
        <w:rPr>
          <w:sz w:val="28"/>
          <w:szCs w:val="28"/>
        </w:rPr>
        <w:t>3</w:t>
      </w:r>
      <w:r w:rsidRPr="009320B8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369810332</w:t>
      </w:r>
      <w:r w:rsidRPr="009320B8">
        <w:rPr>
          <w:sz w:val="28"/>
          <w:szCs w:val="28"/>
        </w:rPr>
        <w:t>,49»</w:t>
      </w:r>
    </w:p>
    <w:p w:rsidR="00C25C2E" w:rsidRPr="009320B8" w:rsidRDefault="00C25C2E" w:rsidP="003848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320B8">
        <w:rPr>
          <w:sz w:val="28"/>
          <w:szCs w:val="28"/>
        </w:rPr>
        <w:t>План реализации муниципальной программы</w:t>
      </w:r>
      <w:r>
        <w:rPr>
          <w:sz w:val="28"/>
          <w:szCs w:val="28"/>
        </w:rPr>
        <w:t xml:space="preserve"> «Развитие системы образования Почепского муниципального района на 2013 – 2016 гг.»</w:t>
      </w:r>
      <w:r w:rsidRPr="009320B8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прилагается.</w:t>
      </w:r>
    </w:p>
    <w:p w:rsidR="00C25C2E" w:rsidRPr="009320B8" w:rsidRDefault="00C25C2E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2. Опубликовать настоящее Постановление на официальном сайте администрации Почепского района.</w:t>
      </w:r>
    </w:p>
    <w:p w:rsidR="00C25C2E" w:rsidRPr="009320B8" w:rsidRDefault="00C25C2E" w:rsidP="007159C1">
      <w:pPr>
        <w:ind w:firstLine="567"/>
        <w:jc w:val="both"/>
        <w:rPr>
          <w:sz w:val="28"/>
          <w:szCs w:val="28"/>
        </w:rPr>
      </w:pPr>
      <w:r w:rsidRPr="009320B8">
        <w:rPr>
          <w:sz w:val="28"/>
          <w:szCs w:val="28"/>
        </w:rPr>
        <w:t>3. Контроль за исполнением Постановления возложить на заместителя главы администрации Почепского района, начальника финансового управления Шаболдину Е.Д.</w:t>
      </w:r>
    </w:p>
    <w:p w:rsidR="00C25C2E" w:rsidRPr="009320B8" w:rsidRDefault="00C25C2E" w:rsidP="009320B8">
      <w:pPr>
        <w:jc w:val="both"/>
        <w:rPr>
          <w:sz w:val="28"/>
          <w:szCs w:val="28"/>
        </w:rPr>
      </w:pPr>
    </w:p>
    <w:p w:rsidR="00C25C2E" w:rsidRPr="009320B8" w:rsidRDefault="00C25C2E" w:rsidP="009320B8">
      <w:pPr>
        <w:jc w:val="both"/>
        <w:rPr>
          <w:sz w:val="28"/>
          <w:szCs w:val="28"/>
        </w:rPr>
      </w:pPr>
    </w:p>
    <w:p w:rsidR="00C25C2E" w:rsidRPr="009320B8" w:rsidRDefault="00C25C2E" w:rsidP="00C26976">
      <w:pPr>
        <w:rPr>
          <w:sz w:val="28"/>
          <w:szCs w:val="28"/>
        </w:rPr>
      </w:pPr>
    </w:p>
    <w:p w:rsidR="00C25C2E" w:rsidRPr="009320B8" w:rsidRDefault="00C25C2E" w:rsidP="00C26976">
      <w:pPr>
        <w:tabs>
          <w:tab w:val="left" w:pos="7545"/>
        </w:tabs>
        <w:rPr>
          <w:sz w:val="28"/>
          <w:szCs w:val="28"/>
        </w:rPr>
      </w:pPr>
      <w:r w:rsidRPr="009320B8">
        <w:rPr>
          <w:sz w:val="28"/>
          <w:szCs w:val="28"/>
        </w:rPr>
        <w:t>Глава администрации Почепского района</w:t>
      </w:r>
      <w:r w:rsidRPr="009320B8">
        <w:rPr>
          <w:sz w:val="28"/>
          <w:szCs w:val="28"/>
        </w:rPr>
        <w:tab/>
        <w:t>А.Н.Граборов</w:t>
      </w:r>
    </w:p>
    <w:p w:rsidR="00C25C2E" w:rsidRDefault="00C25C2E" w:rsidP="00C26976">
      <w:pPr>
        <w:tabs>
          <w:tab w:val="left" w:pos="7545"/>
        </w:tabs>
        <w:rPr>
          <w:sz w:val="28"/>
          <w:szCs w:val="28"/>
        </w:rPr>
        <w:sectPr w:rsidR="00C25C2E" w:rsidSect="00BD0E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25C2E" w:rsidRPr="00CF3CC4" w:rsidRDefault="00C25C2E" w:rsidP="00BD0E89">
      <w:pPr>
        <w:spacing w:before="120"/>
        <w:ind w:left="9360"/>
        <w:jc w:val="both"/>
      </w:pPr>
      <w:r>
        <w:t>Приложение 1</w:t>
      </w:r>
    </w:p>
    <w:p w:rsidR="00C25C2E" w:rsidRPr="00CF3CC4" w:rsidRDefault="00C25C2E" w:rsidP="00BD0E89">
      <w:pPr>
        <w:spacing w:before="120"/>
        <w:ind w:left="9360"/>
        <w:jc w:val="both"/>
      </w:pPr>
      <w:r w:rsidRPr="00CF3CC4">
        <w:t xml:space="preserve">к </w:t>
      </w:r>
      <w:r>
        <w:t>муниципаль</w:t>
      </w:r>
      <w:r w:rsidRPr="00CF3CC4">
        <w:t xml:space="preserve">ной программе </w:t>
      </w:r>
    </w:p>
    <w:p w:rsidR="00C25C2E" w:rsidRPr="007E3D81" w:rsidRDefault="00C25C2E" w:rsidP="00BD0E89">
      <w:pPr>
        <w:spacing w:before="120"/>
        <w:ind w:left="9360"/>
        <w:jc w:val="both"/>
      </w:pPr>
      <w:r>
        <w:t>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годы»</w:t>
      </w:r>
    </w:p>
    <w:tbl>
      <w:tblPr>
        <w:tblW w:w="5000" w:type="pct"/>
        <w:tblLayout w:type="fixed"/>
        <w:tblLook w:val="0000"/>
      </w:tblPr>
      <w:tblGrid>
        <w:gridCol w:w="2660"/>
        <w:gridCol w:w="1845"/>
        <w:gridCol w:w="1984"/>
        <w:gridCol w:w="1561"/>
        <w:gridCol w:w="1517"/>
        <w:gridCol w:w="1606"/>
        <w:gridCol w:w="1561"/>
        <w:gridCol w:w="2052"/>
      </w:tblGrid>
      <w:tr w:rsidR="00C25C2E" w:rsidTr="00251EAF">
        <w:trPr>
          <w:trHeight w:val="315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C25C2E" w:rsidRPr="007E3D81" w:rsidRDefault="00C25C2E" w:rsidP="00251EAF">
            <w:pPr>
              <w:jc w:val="center"/>
            </w:pPr>
            <w:r w:rsidRPr="007E3D81">
              <w:t xml:space="preserve">План реализации </w:t>
            </w:r>
            <w:r>
              <w:t>муниципальной программы «</w:t>
            </w:r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</w:t>
            </w:r>
            <w:r>
              <w:t>на 2013 – 2016 гг.»</w:t>
            </w:r>
          </w:p>
        </w:tc>
      </w:tr>
      <w:tr w:rsidR="00C25C2E" w:rsidTr="00251EAF">
        <w:trPr>
          <w:trHeight w:val="465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102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>
              <w:t>М</w:t>
            </w:r>
            <w:r w:rsidRPr="007E3D81">
              <w:t>ероприяти</w:t>
            </w:r>
            <w:r>
              <w:t>я, реализуемые</w:t>
            </w:r>
            <w:r w:rsidRPr="007E3D81">
              <w:t xml:space="preserve"> в рамках основного мероприятия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Ответственный исполнитель, соисполнитель</w:t>
            </w:r>
          </w:p>
        </w:tc>
        <w:tc>
          <w:tcPr>
            <w:tcW w:w="6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Источник финансирования</w:t>
            </w:r>
          </w:p>
        </w:tc>
        <w:tc>
          <w:tcPr>
            <w:tcW w:w="21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Объем средств на реализацию программы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Ожидаемый</w:t>
            </w:r>
            <w:r w:rsidRPr="007E3D81">
              <w:br/>
              <w:t xml:space="preserve">непосредственный </w:t>
            </w:r>
            <w:r w:rsidRPr="007E3D81">
              <w:br/>
              <w:t>результат (краткое описание, целевые индикаторы и показатели)</w:t>
            </w:r>
          </w:p>
        </w:tc>
      </w:tr>
      <w:tr w:rsidR="00C25C2E" w:rsidTr="00251EAF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201</w:t>
            </w:r>
            <w:r>
              <w:t>3</w:t>
            </w:r>
            <w:r w:rsidRPr="007E3D81">
              <w:t xml:space="preserve"> год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201</w:t>
            </w:r>
            <w:r>
              <w:t>4</w:t>
            </w:r>
            <w:r w:rsidRPr="007E3D81">
              <w:t xml:space="preserve"> год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201</w:t>
            </w:r>
            <w:r>
              <w:t>5</w:t>
            </w:r>
            <w:r w:rsidRPr="007E3D81">
              <w:t xml:space="preserve"> год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201</w:t>
            </w:r>
            <w:r>
              <w:t>6</w:t>
            </w:r>
            <w:r w:rsidRPr="007E3D81">
              <w:t xml:space="preserve"> год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90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 xml:space="preserve">Развитие </w:t>
            </w:r>
            <w:r>
              <w:t xml:space="preserve">системы </w:t>
            </w:r>
            <w:r w:rsidRPr="007E3D81">
              <w:t xml:space="preserve">образования </w:t>
            </w:r>
            <w:r>
              <w:t>Почепского муниципального района</w:t>
            </w:r>
            <w:r w:rsidRPr="007E3D81">
              <w:t xml:space="preserve"> (201</w:t>
            </w:r>
            <w:r>
              <w:t>3 -2016</w:t>
            </w:r>
            <w:r w:rsidRPr="007E3D81">
              <w:t xml:space="preserve"> годы)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153159300,0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165515883,0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166595907,0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165675334,0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 </w:t>
            </w:r>
          </w:p>
        </w:tc>
      </w:tr>
      <w:tr w:rsidR="00C25C2E" w:rsidTr="00251EAF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216651032,49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182469450,0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172542050,0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168633900,0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 </w:t>
            </w: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9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369810332,49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347985333,0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339137957,0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334309234,0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Дошкольное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76549627,0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 w:rsidRPr="007E3D8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76549627,0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79875550,0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77762150,0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74762200,0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1100000,0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1100000,0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C16AA">
              <w:t>1</w:t>
            </w:r>
            <w:r>
              <w:t>1</w:t>
            </w:r>
            <w:r w:rsidRPr="00AC16AA">
              <w:t>00000,0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0323E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0323E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0323E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A2840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A2840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A2840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A2840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11</w:t>
            </w:r>
            <w:r w:rsidRPr="00BC05B6">
              <w:t>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05B6">
              <w:t>1</w:t>
            </w:r>
            <w:r>
              <w:t>1</w:t>
            </w:r>
            <w:r w:rsidRPr="00BC05B6">
              <w:t>00000,0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Общее образование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B5F4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B5F4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B5F4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B5F4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61028600,0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71E21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71E21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71E21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71E21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61028600,0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49022600,0</w:t>
            </w:r>
            <w:r w:rsidRPr="007E3D81"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44184000,0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39684000,0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Финансирование общеобразовательных учреждений в части обеспечения реализации основных общеобразовательных программ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8331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136102900,0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157389944,0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/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E2497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108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8900600,0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4501710,0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5581734,0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4661211,0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Возмещение расходов на предоставление мер социальной поддержки по оплате жилых помещений с отоплением и освещением педагогическим работникам образовательных учреждений, финансируемых из местных бюджетов, работающих и проживающих в сельской местности или поселках городского типа на территории Брянской области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A3275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22FF5">
              <w:t>19100,0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Учреждения дополнительного образования детей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  <w:r w:rsidRPr="007E3D81">
              <w:t> 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BB5C55" w:rsidRDefault="00C25C2E" w:rsidP="00251EAF">
            <w:pPr>
              <w:jc w:val="center"/>
            </w:pPr>
            <w:r>
              <w:t>120886</w:t>
            </w:r>
            <w:r w:rsidRPr="00BB5C55">
              <w:t>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11138000,0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5E525C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5E525C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5E525C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5E525C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14222800,0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12088600,0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11138000,0</w:t>
            </w:r>
            <w:r w:rsidRPr="007E3D81"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10438000,0</w:t>
            </w:r>
            <w:r w:rsidRPr="007E3D81">
              <w:t> 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Ежемесячное денежное вознаграждение за классное руководство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AF557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подпрограмме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2844900,0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Компенсация части родительской платы за содержание ребенка в образовательных учреждениях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910A9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2463800,0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2524229,0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394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r>
              <w:t>Центральный аппарат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F021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F021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F021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DF021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rPr>
                <w:color w:val="008000"/>
              </w:rPr>
            </w:pPr>
            <w:r w:rsidRPr="007E3D81">
              <w:rPr>
                <w:color w:val="008000"/>
              </w:rPr>
              <w:t> </w:t>
            </w:r>
          </w:p>
        </w:tc>
      </w:tr>
      <w:tr w:rsidR="00C25C2E" w:rsidTr="00251EAF">
        <w:trPr>
          <w:trHeight w:val="394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953DA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953DA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953DA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953DA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 основному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2648041,0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2621400,0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rPr>
                <w:color w:val="008000"/>
              </w:rPr>
            </w:pPr>
          </w:p>
        </w:tc>
      </w:tr>
      <w:tr w:rsidR="00C25C2E" w:rsidTr="00251EAF">
        <w:trPr>
          <w:trHeight w:val="1103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Методкабинет, ХЭК</w:t>
            </w:r>
          </w:p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107B5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107B54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107B54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107B54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/>
        </w:tc>
      </w:tr>
      <w:tr w:rsidR="00C25C2E" w:rsidTr="00251EAF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1103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D1932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D1932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D1932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D1932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15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>
            <w:r w:rsidRPr="007E3D81">
              <w:t>итого по основному мероприятию</w:t>
            </w:r>
          </w:p>
          <w:p w:rsidR="00C25C2E" w:rsidRDefault="00C25C2E" w:rsidP="00251EAF"/>
          <w:p w:rsidR="00C25C2E" w:rsidRPr="002341E0" w:rsidRDefault="00C25C2E" w:rsidP="00251EAF">
            <w:pPr>
              <w:jc w:val="center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19560300,0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28981600,0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26956800,0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31248600,0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>
            <w:r>
              <w:t>Ц/бухгалтерия</w:t>
            </w:r>
          </w:p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Pr="007E3D81" w:rsidRDefault="00C25C2E" w:rsidP="00251EAF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8679C8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8679C8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8679C8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8679C8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30A9B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30A9B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30A9B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930A9B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97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10362700,0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9777700,0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180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Default="00C25C2E" w:rsidP="00251EAF">
            <w:r>
              <w:t>Другие вопросы в области образования</w:t>
            </w:r>
          </w:p>
          <w:p w:rsidR="00C25C2E" w:rsidRPr="007E3D81" w:rsidRDefault="00C25C2E" w:rsidP="00251EAF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jc w:val="center"/>
            </w:pPr>
          </w:p>
        </w:tc>
      </w:tr>
      <w:tr w:rsidR="00C25C2E" w:rsidTr="00251EAF">
        <w:trPr>
          <w:trHeight w:val="150"/>
        </w:trPr>
        <w:tc>
          <w:tcPr>
            <w:tcW w:w="8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Default="00C25C2E" w:rsidP="00251EAF"/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jc w:val="center"/>
            </w:pPr>
          </w:p>
        </w:tc>
      </w:tr>
      <w:tr w:rsidR="00C25C2E" w:rsidTr="00251EAF">
        <w:trPr>
          <w:trHeight w:val="15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jc w:val="center"/>
            </w:pPr>
          </w:p>
        </w:tc>
      </w:tr>
      <w:tr w:rsidR="00C25C2E" w:rsidTr="00251EAF">
        <w:trPr>
          <w:trHeight w:val="33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31846964,49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>
            <w:pPr>
              <w:jc w:val="center"/>
            </w:pPr>
          </w:p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>
            <w:r>
              <w:t xml:space="preserve">Мероприятия по организации временного трудоустройства несовершеннолетних граждан в Почепском районе </w:t>
            </w:r>
          </w:p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Pr="0021155C" w:rsidRDefault="00C25C2E" w:rsidP="00251EAF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76AA7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F4D84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926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>
            <w:r w:rsidRPr="007E3D81">
              <w:t xml:space="preserve">итого по </w:t>
            </w:r>
            <w:r>
              <w:t xml:space="preserve">основному </w:t>
            </w:r>
            <w:r w:rsidRPr="007E3D81">
              <w:t>мероприятию</w:t>
            </w:r>
          </w:p>
          <w:p w:rsidR="00C25C2E" w:rsidRPr="00A86321" w:rsidRDefault="00C25C2E" w:rsidP="00251EAF">
            <w:pPr>
              <w:ind w:firstLine="708"/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160000,0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15"/>
        </w:trPr>
        <w:tc>
          <w:tcPr>
            <w:tcW w:w="8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>
            <w:r>
              <w:t>Мероприятия по усилению борьбы с преступностью, наркотики в Почепском районе</w:t>
            </w:r>
          </w:p>
          <w:p w:rsidR="00C25C2E" w:rsidRPr="0021155C" w:rsidRDefault="00C25C2E" w:rsidP="00251EAF"/>
          <w:p w:rsidR="00C25C2E" w:rsidRPr="0021155C" w:rsidRDefault="00C25C2E" w:rsidP="00251EAF"/>
          <w:p w:rsidR="00C25C2E" w:rsidRDefault="00C25C2E" w:rsidP="00251EAF"/>
          <w:p w:rsidR="00C25C2E" w:rsidRDefault="00C25C2E" w:rsidP="00251EAF"/>
          <w:p w:rsidR="00C25C2E" w:rsidRDefault="00C25C2E" w:rsidP="00251EAF"/>
          <w:p w:rsidR="00C25C2E" w:rsidRPr="0021155C" w:rsidRDefault="00C25C2E" w:rsidP="00251EAF"/>
        </w:tc>
        <w:tc>
          <w:tcPr>
            <w:tcW w:w="6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4140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pPr>
              <w:jc w:val="center"/>
            </w:pPr>
            <w:r w:rsidRPr="007E3D81">
              <w:t> </w:t>
            </w:r>
          </w:p>
        </w:tc>
      </w:tr>
      <w:tr w:rsidR="00C25C2E" w:rsidTr="00251EAF">
        <w:trPr>
          <w:trHeight w:val="315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</w:t>
            </w:r>
            <w:r w:rsidRPr="0024140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630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178E9">
              <w:t>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3178E9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982"/>
        </w:trPr>
        <w:tc>
          <w:tcPr>
            <w:tcW w:w="8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2F47D3">
              <w:t>200000,0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</w:t>
            </w:r>
            <w:r w:rsidRPr="002F47D3">
              <w:t>000,0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40000,0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40000,0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405"/>
        </w:trPr>
        <w:tc>
          <w:tcPr>
            <w:tcW w:w="8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Default="00C25C2E" w:rsidP="00251EAF">
            <w:r>
              <w:t>Мероприятия по молодежной политике и оздоровлению детей</w:t>
            </w:r>
          </w:p>
          <w:p w:rsidR="00C25C2E" w:rsidRPr="007E3D81" w:rsidRDefault="00C25C2E" w:rsidP="00251EAF"/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Pr="007E3D81" w:rsidRDefault="00C25C2E" w:rsidP="00251EAF">
            <w:pPr>
              <w:jc w:val="center"/>
            </w:pPr>
            <w:r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75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C2E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270"/>
        </w:trPr>
        <w:tc>
          <w:tcPr>
            <w:tcW w:w="8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5C2E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внебюджетные источники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BC13C3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rPr>
          <w:trHeight w:val="300"/>
        </w:trPr>
        <w:tc>
          <w:tcPr>
            <w:tcW w:w="8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2E" w:rsidRDefault="00C25C2E" w:rsidP="00251EAF"/>
        </w:tc>
        <w:tc>
          <w:tcPr>
            <w:tcW w:w="6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2E" w:rsidRDefault="00C25C2E" w:rsidP="00251EAF"/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5C2E" w:rsidRPr="007E3D81" w:rsidRDefault="00C25C2E" w:rsidP="00251EAF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0A2339">
              <w:t>1728000,0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8231E">
              <w:t>0,0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25C2E" w:rsidRDefault="00C25C2E" w:rsidP="00251EAF">
            <w:pPr>
              <w:jc w:val="center"/>
            </w:pPr>
            <w:r w:rsidRPr="00F8231E">
              <w:t>0,0</w:t>
            </w:r>
          </w:p>
        </w:tc>
        <w:tc>
          <w:tcPr>
            <w:tcW w:w="6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5C2E" w:rsidRPr="007E3D81" w:rsidRDefault="00C25C2E" w:rsidP="00251EAF"/>
        </w:tc>
      </w:tr>
      <w:tr w:rsidR="00C25C2E" w:rsidTr="00251E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 w:val="restart"/>
          </w:tcPr>
          <w:p w:rsidR="00C25C2E" w:rsidRPr="00A86321" w:rsidRDefault="00C25C2E" w:rsidP="00251EAF">
            <w:r w:rsidRPr="00A86321">
              <w:t>Мероприятия по безопасности дорожного движения</w:t>
            </w:r>
          </w:p>
        </w:tc>
        <w:tc>
          <w:tcPr>
            <w:tcW w:w="624" w:type="pct"/>
            <w:vMerge w:val="restart"/>
          </w:tcPr>
          <w:p w:rsidR="00C25C2E" w:rsidRDefault="00C25C2E" w:rsidP="00251EAF">
            <w:r>
              <w:t>Отдел образования, руководители образовательных учреждений</w:t>
            </w:r>
          </w:p>
        </w:tc>
        <w:tc>
          <w:tcPr>
            <w:tcW w:w="671" w:type="pct"/>
          </w:tcPr>
          <w:p w:rsidR="00C25C2E" w:rsidRPr="007E3D81" w:rsidRDefault="00C25C2E" w:rsidP="00251EAF">
            <w:r w:rsidRPr="007E3D81">
              <w:t>областной бюджет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 w:rsidRPr="00A86321">
              <w:t>0,0</w:t>
            </w:r>
          </w:p>
        </w:tc>
        <w:tc>
          <w:tcPr>
            <w:tcW w:w="513" w:type="pct"/>
          </w:tcPr>
          <w:p w:rsidR="00C25C2E" w:rsidRPr="00A86321" w:rsidRDefault="00C25C2E" w:rsidP="00251EAF">
            <w:pPr>
              <w:jc w:val="center"/>
            </w:pPr>
            <w:r w:rsidRPr="00A86321">
              <w:t>0,0</w:t>
            </w:r>
          </w:p>
        </w:tc>
        <w:tc>
          <w:tcPr>
            <w:tcW w:w="543" w:type="pct"/>
          </w:tcPr>
          <w:p w:rsidR="00C25C2E" w:rsidRPr="00A8632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>
              <w:t>0,0</w:t>
            </w:r>
          </w:p>
        </w:tc>
        <w:tc>
          <w:tcPr>
            <w:tcW w:w="694" w:type="pct"/>
            <w:vMerge w:val="restart"/>
          </w:tcPr>
          <w:p w:rsidR="00C25C2E" w:rsidRDefault="00C25C2E" w:rsidP="00251EAF"/>
        </w:tc>
      </w:tr>
      <w:tr w:rsidR="00C25C2E" w:rsidTr="00251E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899" w:type="pct"/>
            <w:vMerge/>
          </w:tcPr>
          <w:p w:rsidR="00C25C2E" w:rsidRDefault="00C25C2E" w:rsidP="00251EAF"/>
        </w:tc>
        <w:tc>
          <w:tcPr>
            <w:tcW w:w="624" w:type="pct"/>
            <w:vMerge/>
          </w:tcPr>
          <w:p w:rsidR="00C25C2E" w:rsidRDefault="00C25C2E" w:rsidP="00251EAF"/>
        </w:tc>
        <w:tc>
          <w:tcPr>
            <w:tcW w:w="671" w:type="pct"/>
          </w:tcPr>
          <w:p w:rsidR="00C25C2E" w:rsidRPr="007E3D81" w:rsidRDefault="00C25C2E" w:rsidP="00251EAF">
            <w:r w:rsidRPr="007E3D81">
              <w:t>местные бюджеты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C25C2E" w:rsidRPr="00A86321" w:rsidRDefault="00C25C2E" w:rsidP="00251EAF">
            <w:pPr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C25C2E" w:rsidRPr="00A86321" w:rsidRDefault="00C25C2E" w:rsidP="00251EAF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C25C2E" w:rsidRDefault="00C25C2E" w:rsidP="00251EAF"/>
        </w:tc>
      </w:tr>
      <w:tr w:rsidR="00C25C2E" w:rsidTr="00251E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99" w:type="pct"/>
            <w:vMerge/>
          </w:tcPr>
          <w:p w:rsidR="00C25C2E" w:rsidRDefault="00C25C2E" w:rsidP="00251EAF"/>
        </w:tc>
        <w:tc>
          <w:tcPr>
            <w:tcW w:w="624" w:type="pct"/>
            <w:vMerge/>
          </w:tcPr>
          <w:p w:rsidR="00C25C2E" w:rsidRDefault="00C25C2E" w:rsidP="00251EAF"/>
        </w:tc>
        <w:tc>
          <w:tcPr>
            <w:tcW w:w="671" w:type="pct"/>
          </w:tcPr>
          <w:p w:rsidR="00C25C2E" w:rsidRPr="007E3D81" w:rsidRDefault="00C25C2E" w:rsidP="00251EAF">
            <w:r w:rsidRPr="007E3D81">
              <w:t>итого по</w:t>
            </w:r>
            <w:r>
              <w:t xml:space="preserve"> основному</w:t>
            </w:r>
            <w:r w:rsidRPr="007E3D81">
              <w:t xml:space="preserve"> мероприятию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>
              <w:t>72000,0</w:t>
            </w:r>
          </w:p>
        </w:tc>
        <w:tc>
          <w:tcPr>
            <w:tcW w:w="513" w:type="pct"/>
          </w:tcPr>
          <w:p w:rsidR="00C25C2E" w:rsidRPr="00A86321" w:rsidRDefault="00C25C2E" w:rsidP="00251EAF">
            <w:pPr>
              <w:tabs>
                <w:tab w:val="left" w:pos="450"/>
                <w:tab w:val="center" w:pos="650"/>
              </w:tabs>
              <w:jc w:val="center"/>
            </w:pPr>
            <w:r>
              <w:t>62000,0</w:t>
            </w:r>
          </w:p>
        </w:tc>
        <w:tc>
          <w:tcPr>
            <w:tcW w:w="543" w:type="pct"/>
          </w:tcPr>
          <w:p w:rsidR="00C25C2E" w:rsidRPr="00A86321" w:rsidRDefault="00C25C2E" w:rsidP="00251EAF">
            <w:pPr>
              <w:jc w:val="center"/>
            </w:pPr>
            <w:r>
              <w:t>62000,0</w:t>
            </w:r>
          </w:p>
        </w:tc>
        <w:tc>
          <w:tcPr>
            <w:tcW w:w="528" w:type="pct"/>
          </w:tcPr>
          <w:p w:rsidR="00C25C2E" w:rsidRPr="00A86321" w:rsidRDefault="00C25C2E" w:rsidP="00251EAF">
            <w:pPr>
              <w:jc w:val="center"/>
            </w:pPr>
            <w:r>
              <w:t>62000,0</w:t>
            </w:r>
          </w:p>
        </w:tc>
        <w:tc>
          <w:tcPr>
            <w:tcW w:w="694" w:type="pct"/>
            <w:vMerge/>
          </w:tcPr>
          <w:p w:rsidR="00C25C2E" w:rsidRDefault="00C25C2E" w:rsidP="00251EAF"/>
        </w:tc>
      </w:tr>
    </w:tbl>
    <w:p w:rsidR="00C25C2E" w:rsidRDefault="00C25C2E" w:rsidP="00BD0E89">
      <w:pPr>
        <w:tabs>
          <w:tab w:val="left" w:pos="7545"/>
        </w:tabs>
      </w:pPr>
    </w:p>
    <w:sectPr w:rsidR="00C25C2E" w:rsidSect="00BD0E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5616"/>
    <w:multiLevelType w:val="hybridMultilevel"/>
    <w:tmpl w:val="68DA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7448C"/>
    <w:multiLevelType w:val="hybridMultilevel"/>
    <w:tmpl w:val="AAD2DF2E"/>
    <w:lvl w:ilvl="0" w:tplc="F8268E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E197B5D"/>
    <w:multiLevelType w:val="hybridMultilevel"/>
    <w:tmpl w:val="AB186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7A14"/>
    <w:rsid w:val="00017D3C"/>
    <w:rsid w:val="000446B4"/>
    <w:rsid w:val="000A2339"/>
    <w:rsid w:val="000A6857"/>
    <w:rsid w:val="000C7DC3"/>
    <w:rsid w:val="000F0B1F"/>
    <w:rsid w:val="000F3ACB"/>
    <w:rsid w:val="00107B54"/>
    <w:rsid w:val="00114907"/>
    <w:rsid w:val="00154C42"/>
    <w:rsid w:val="001615A2"/>
    <w:rsid w:val="0016485A"/>
    <w:rsid w:val="001D640A"/>
    <w:rsid w:val="00202911"/>
    <w:rsid w:val="0021155C"/>
    <w:rsid w:val="00223FD9"/>
    <w:rsid w:val="002341E0"/>
    <w:rsid w:val="002376EB"/>
    <w:rsid w:val="00241403"/>
    <w:rsid w:val="00251EAF"/>
    <w:rsid w:val="002658A9"/>
    <w:rsid w:val="0026619E"/>
    <w:rsid w:val="002A3275"/>
    <w:rsid w:val="002A65CD"/>
    <w:rsid w:val="002B1848"/>
    <w:rsid w:val="002C78F4"/>
    <w:rsid w:val="002E5CDA"/>
    <w:rsid w:val="002F47D3"/>
    <w:rsid w:val="0030435A"/>
    <w:rsid w:val="00306390"/>
    <w:rsid w:val="003178E9"/>
    <w:rsid w:val="00360DA1"/>
    <w:rsid w:val="00367001"/>
    <w:rsid w:val="00376AA7"/>
    <w:rsid w:val="00384833"/>
    <w:rsid w:val="003877A5"/>
    <w:rsid w:val="003953DA"/>
    <w:rsid w:val="003D1932"/>
    <w:rsid w:val="00457C47"/>
    <w:rsid w:val="004872DD"/>
    <w:rsid w:val="00487FCD"/>
    <w:rsid w:val="004A39F4"/>
    <w:rsid w:val="004B35CA"/>
    <w:rsid w:val="00514FC9"/>
    <w:rsid w:val="00527C0E"/>
    <w:rsid w:val="00594E67"/>
    <w:rsid w:val="005B7A14"/>
    <w:rsid w:val="005C24ED"/>
    <w:rsid w:val="005E16A9"/>
    <w:rsid w:val="005E525C"/>
    <w:rsid w:val="00601063"/>
    <w:rsid w:val="00603683"/>
    <w:rsid w:val="006301D1"/>
    <w:rsid w:val="00641B7D"/>
    <w:rsid w:val="006530BF"/>
    <w:rsid w:val="006547C4"/>
    <w:rsid w:val="00696FB0"/>
    <w:rsid w:val="006A2E6D"/>
    <w:rsid w:val="006D238D"/>
    <w:rsid w:val="006F3E55"/>
    <w:rsid w:val="007159C1"/>
    <w:rsid w:val="00716563"/>
    <w:rsid w:val="00791ED9"/>
    <w:rsid w:val="00795552"/>
    <w:rsid w:val="007E3D81"/>
    <w:rsid w:val="00827660"/>
    <w:rsid w:val="00833657"/>
    <w:rsid w:val="0083488F"/>
    <w:rsid w:val="00856E5F"/>
    <w:rsid w:val="008679C8"/>
    <w:rsid w:val="00897F04"/>
    <w:rsid w:val="008A21E7"/>
    <w:rsid w:val="008C3DBD"/>
    <w:rsid w:val="008D729E"/>
    <w:rsid w:val="008E5D44"/>
    <w:rsid w:val="008F55AA"/>
    <w:rsid w:val="009238AA"/>
    <w:rsid w:val="00926B34"/>
    <w:rsid w:val="00930A9B"/>
    <w:rsid w:val="009320B8"/>
    <w:rsid w:val="009477B5"/>
    <w:rsid w:val="00962ECC"/>
    <w:rsid w:val="009910A9"/>
    <w:rsid w:val="009964E9"/>
    <w:rsid w:val="0099731B"/>
    <w:rsid w:val="009A38BE"/>
    <w:rsid w:val="009B62EB"/>
    <w:rsid w:val="00A564B1"/>
    <w:rsid w:val="00A86321"/>
    <w:rsid w:val="00A86AAB"/>
    <w:rsid w:val="00A90217"/>
    <w:rsid w:val="00A91E72"/>
    <w:rsid w:val="00AA2840"/>
    <w:rsid w:val="00AA6DC2"/>
    <w:rsid w:val="00AA7D99"/>
    <w:rsid w:val="00AC16AA"/>
    <w:rsid w:val="00AE6654"/>
    <w:rsid w:val="00AF05B5"/>
    <w:rsid w:val="00AF5573"/>
    <w:rsid w:val="00AF7A4F"/>
    <w:rsid w:val="00B219AE"/>
    <w:rsid w:val="00B26FD7"/>
    <w:rsid w:val="00B63658"/>
    <w:rsid w:val="00B71E21"/>
    <w:rsid w:val="00B83EEF"/>
    <w:rsid w:val="00BB5C55"/>
    <w:rsid w:val="00BC05B6"/>
    <w:rsid w:val="00BC13C3"/>
    <w:rsid w:val="00BD0E89"/>
    <w:rsid w:val="00C25C2E"/>
    <w:rsid w:val="00C26976"/>
    <w:rsid w:val="00C34E52"/>
    <w:rsid w:val="00C41DDF"/>
    <w:rsid w:val="00C7286C"/>
    <w:rsid w:val="00CB30AC"/>
    <w:rsid w:val="00CC03A5"/>
    <w:rsid w:val="00CE416C"/>
    <w:rsid w:val="00CF3CC4"/>
    <w:rsid w:val="00D0323E"/>
    <w:rsid w:val="00D8331C"/>
    <w:rsid w:val="00DC22C8"/>
    <w:rsid w:val="00DF0218"/>
    <w:rsid w:val="00E2497C"/>
    <w:rsid w:val="00E26044"/>
    <w:rsid w:val="00E47A7C"/>
    <w:rsid w:val="00E54AB0"/>
    <w:rsid w:val="00E5594F"/>
    <w:rsid w:val="00EB4020"/>
    <w:rsid w:val="00EF15A9"/>
    <w:rsid w:val="00EF4E3B"/>
    <w:rsid w:val="00F12083"/>
    <w:rsid w:val="00F22FF5"/>
    <w:rsid w:val="00F33DB0"/>
    <w:rsid w:val="00F702E6"/>
    <w:rsid w:val="00F8231E"/>
    <w:rsid w:val="00FA7616"/>
    <w:rsid w:val="00FB5F48"/>
    <w:rsid w:val="00FF0191"/>
    <w:rsid w:val="00FF498D"/>
    <w:rsid w:val="00FF4D84"/>
    <w:rsid w:val="00F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A1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B7A1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eastAsia="Arial Unicode MS" w:cs="Arial"/>
      <w:sz w:val="16"/>
      <w:szCs w:val="16"/>
    </w:rPr>
  </w:style>
  <w:style w:type="paragraph" w:styleId="ListParagraph">
    <w:name w:val="List Paragraph"/>
    <w:basedOn w:val="Normal"/>
    <w:uiPriority w:val="99"/>
    <w:qFormat/>
    <w:rsid w:val="005B7A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299</TotalTime>
  <Pages>8</Pages>
  <Words>1235</Words>
  <Characters>7045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55</cp:revision>
  <cp:lastPrinted>2013-11-21T06:17:00Z</cp:lastPrinted>
  <dcterms:created xsi:type="dcterms:W3CDTF">2013-03-20T11:12:00Z</dcterms:created>
  <dcterms:modified xsi:type="dcterms:W3CDTF">2013-12-17T06:14:00Z</dcterms:modified>
</cp:coreProperties>
</file>