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711" w:rsidRPr="00AF7A4F" w:rsidRDefault="009F0711" w:rsidP="005B7A14">
      <w:pPr>
        <w:jc w:val="center"/>
        <w:rPr>
          <w:sz w:val="28"/>
          <w:szCs w:val="28"/>
        </w:rPr>
      </w:pPr>
      <w:bookmarkStart w:id="0" w:name="OLE_LINK1"/>
      <w:bookmarkStart w:id="1" w:name="OLE_LINK2"/>
      <w:r w:rsidRPr="00AF7A4F">
        <w:rPr>
          <w:sz w:val="28"/>
          <w:szCs w:val="28"/>
        </w:rPr>
        <w:t>Российская Федерация</w:t>
      </w:r>
    </w:p>
    <w:p w:rsidR="009F0711" w:rsidRPr="00AF7A4F" w:rsidRDefault="009F0711" w:rsidP="005B7A14">
      <w:pPr>
        <w:jc w:val="center"/>
        <w:rPr>
          <w:sz w:val="28"/>
          <w:szCs w:val="28"/>
        </w:rPr>
      </w:pPr>
      <w:r w:rsidRPr="00AF7A4F">
        <w:rPr>
          <w:sz w:val="28"/>
          <w:szCs w:val="28"/>
        </w:rPr>
        <w:t>АДМИНИСТРАЦИЯ ПОЧЕПСКОГО РАЙОНА</w:t>
      </w:r>
    </w:p>
    <w:p w:rsidR="009F0711" w:rsidRPr="00AF7A4F" w:rsidRDefault="009F0711" w:rsidP="005B7A14">
      <w:pPr>
        <w:jc w:val="center"/>
        <w:rPr>
          <w:sz w:val="28"/>
          <w:szCs w:val="28"/>
        </w:rPr>
      </w:pPr>
      <w:r w:rsidRPr="00AF7A4F">
        <w:rPr>
          <w:sz w:val="28"/>
          <w:szCs w:val="28"/>
        </w:rPr>
        <w:t>БРЯНСКОЙ ОБЛАСТИ</w:t>
      </w:r>
    </w:p>
    <w:p w:rsidR="009F0711" w:rsidRPr="00AF7A4F" w:rsidRDefault="009F0711" w:rsidP="005B7A14">
      <w:pPr>
        <w:jc w:val="center"/>
        <w:rPr>
          <w:sz w:val="28"/>
          <w:szCs w:val="28"/>
        </w:rPr>
      </w:pPr>
    </w:p>
    <w:p w:rsidR="009F0711" w:rsidRPr="00AF7A4F" w:rsidRDefault="009F0711" w:rsidP="005B7A14">
      <w:pPr>
        <w:jc w:val="center"/>
        <w:rPr>
          <w:sz w:val="28"/>
          <w:szCs w:val="28"/>
        </w:rPr>
      </w:pPr>
    </w:p>
    <w:p w:rsidR="009F0711" w:rsidRPr="00AF7A4F" w:rsidRDefault="009F0711" w:rsidP="005B7A14">
      <w:pPr>
        <w:jc w:val="center"/>
        <w:rPr>
          <w:sz w:val="28"/>
          <w:szCs w:val="28"/>
        </w:rPr>
      </w:pPr>
      <w:r w:rsidRPr="00AF7A4F">
        <w:rPr>
          <w:sz w:val="28"/>
          <w:szCs w:val="28"/>
        </w:rPr>
        <w:t>ПОСТАНОВЛЕНИЕ</w:t>
      </w:r>
    </w:p>
    <w:p w:rsidR="009F0711" w:rsidRPr="0083488F" w:rsidRDefault="009F0711" w:rsidP="005B7A1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3488F">
        <w:rPr>
          <w:bCs/>
          <w:sz w:val="28"/>
          <w:szCs w:val="28"/>
        </w:rPr>
        <w:t xml:space="preserve">                                           </w:t>
      </w:r>
    </w:p>
    <w:p w:rsidR="009F0711" w:rsidRDefault="009F0711" w:rsidP="005B7A14">
      <w:pPr>
        <w:pStyle w:val="NormalWeb"/>
        <w:rPr>
          <w:rFonts w:ascii="Times New Roman" w:cs="Times New Roman"/>
          <w:sz w:val="28"/>
          <w:szCs w:val="28"/>
        </w:rPr>
      </w:pPr>
    </w:p>
    <w:p w:rsidR="009F0711" w:rsidRPr="0083488F" w:rsidRDefault="009F0711" w:rsidP="005B7A14">
      <w:pPr>
        <w:pStyle w:val="NormalWeb"/>
        <w:ind w:firstLine="0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О</w:t>
      </w:r>
      <w:r w:rsidRPr="0083488F">
        <w:rPr>
          <w:rFonts w:ascii="Times New Roman" w:cs="Times New Roman"/>
          <w:sz w:val="28"/>
          <w:szCs w:val="28"/>
        </w:rPr>
        <w:t>т</w:t>
      </w:r>
      <w:r>
        <w:rPr>
          <w:rFonts w:ascii="Times New Roman" w:cs="Times New Roman"/>
          <w:sz w:val="28"/>
          <w:szCs w:val="28"/>
        </w:rPr>
        <w:t xml:space="preserve"> 13.11.2013г. </w:t>
      </w:r>
      <w:r w:rsidRPr="0083488F">
        <w:rPr>
          <w:rFonts w:ascii="Times New Roman" w:cs="Times New Roman"/>
          <w:sz w:val="28"/>
          <w:szCs w:val="28"/>
        </w:rPr>
        <w:t>№</w:t>
      </w:r>
      <w:r>
        <w:rPr>
          <w:rFonts w:ascii="Times New Roman" w:cs="Times New Roman"/>
          <w:sz w:val="28"/>
          <w:szCs w:val="28"/>
        </w:rPr>
        <w:t xml:space="preserve"> 621</w:t>
      </w:r>
    </w:p>
    <w:p w:rsidR="009F0711" w:rsidRPr="0083488F" w:rsidRDefault="009F0711" w:rsidP="005B7A14">
      <w:pPr>
        <w:pStyle w:val="NormalWeb"/>
        <w:rPr>
          <w:rFonts w:ascii="Times New Roman" w:cs="Times New Roman"/>
          <w:sz w:val="28"/>
          <w:szCs w:val="28"/>
        </w:rPr>
      </w:pPr>
      <w:r w:rsidRPr="0083488F">
        <w:rPr>
          <w:rFonts w:ascii="Times New Roman" w:cs="Times New Roman"/>
          <w:sz w:val="28"/>
          <w:szCs w:val="28"/>
        </w:rPr>
        <w:t>г.Почеп</w:t>
      </w:r>
    </w:p>
    <w:p w:rsidR="009F0711" w:rsidRDefault="009F0711"/>
    <w:p w:rsidR="009F0711" w:rsidRDefault="009F0711">
      <w:pPr>
        <w:rPr>
          <w:sz w:val="28"/>
          <w:szCs w:val="28"/>
        </w:rPr>
      </w:pPr>
    </w:p>
    <w:p w:rsidR="009F0711" w:rsidRPr="009320B8" w:rsidRDefault="009F0711">
      <w:pPr>
        <w:rPr>
          <w:sz w:val="28"/>
          <w:szCs w:val="28"/>
        </w:rPr>
      </w:pPr>
      <w:r w:rsidRPr="009320B8">
        <w:rPr>
          <w:sz w:val="28"/>
          <w:szCs w:val="28"/>
        </w:rPr>
        <w:t>О внесении изменений в программу</w:t>
      </w:r>
    </w:p>
    <w:p w:rsidR="009F0711" w:rsidRPr="009320B8" w:rsidRDefault="009F0711">
      <w:pPr>
        <w:rPr>
          <w:sz w:val="28"/>
          <w:szCs w:val="28"/>
        </w:rPr>
      </w:pPr>
      <w:r w:rsidRPr="009320B8">
        <w:rPr>
          <w:sz w:val="28"/>
          <w:szCs w:val="28"/>
        </w:rPr>
        <w:t xml:space="preserve"> «Развитие системы образования Почепского </w:t>
      </w:r>
    </w:p>
    <w:p w:rsidR="009F0711" w:rsidRPr="009320B8" w:rsidRDefault="009F0711">
      <w:pPr>
        <w:rPr>
          <w:sz w:val="28"/>
          <w:szCs w:val="28"/>
        </w:rPr>
      </w:pPr>
      <w:r w:rsidRPr="009320B8">
        <w:rPr>
          <w:sz w:val="28"/>
          <w:szCs w:val="28"/>
        </w:rPr>
        <w:t>муниципального района на 2013 – 2016 гг.»</w:t>
      </w:r>
    </w:p>
    <w:bookmarkEnd w:id="0"/>
    <w:bookmarkEnd w:id="1"/>
    <w:p w:rsidR="009F0711" w:rsidRPr="009320B8" w:rsidRDefault="009F0711" w:rsidP="005B7A14">
      <w:pPr>
        <w:rPr>
          <w:sz w:val="28"/>
          <w:szCs w:val="28"/>
        </w:rPr>
      </w:pPr>
    </w:p>
    <w:p w:rsidR="009F0711" w:rsidRDefault="009F0711" w:rsidP="005B7A14">
      <w:pPr>
        <w:rPr>
          <w:sz w:val="28"/>
          <w:szCs w:val="28"/>
        </w:rPr>
      </w:pPr>
    </w:p>
    <w:p w:rsidR="009F0711" w:rsidRPr="009320B8" w:rsidRDefault="009F0711" w:rsidP="005B7A14">
      <w:pPr>
        <w:rPr>
          <w:sz w:val="28"/>
          <w:szCs w:val="28"/>
        </w:rPr>
      </w:pPr>
    </w:p>
    <w:p w:rsidR="009F0711" w:rsidRPr="009320B8" w:rsidRDefault="009F0711" w:rsidP="007159C1">
      <w:pPr>
        <w:ind w:firstLine="567"/>
        <w:rPr>
          <w:sz w:val="28"/>
          <w:szCs w:val="28"/>
        </w:rPr>
      </w:pPr>
      <w:r w:rsidRPr="009320B8">
        <w:rPr>
          <w:sz w:val="28"/>
          <w:szCs w:val="28"/>
        </w:rPr>
        <w:t xml:space="preserve">В связи с уточнением размера финансирования по программе, </w:t>
      </w:r>
    </w:p>
    <w:p w:rsidR="009F0711" w:rsidRPr="009320B8" w:rsidRDefault="009F0711" w:rsidP="002E5CDA">
      <w:pPr>
        <w:rPr>
          <w:sz w:val="28"/>
          <w:szCs w:val="28"/>
        </w:rPr>
      </w:pPr>
      <w:r w:rsidRPr="009320B8">
        <w:rPr>
          <w:sz w:val="28"/>
          <w:szCs w:val="28"/>
        </w:rPr>
        <w:t>ПОСТАНОВЛЯЮ:</w:t>
      </w:r>
    </w:p>
    <w:p w:rsidR="009F0711" w:rsidRPr="009320B8" w:rsidRDefault="009F0711" w:rsidP="00833657">
      <w:pPr>
        <w:ind w:firstLine="426"/>
        <w:rPr>
          <w:sz w:val="28"/>
          <w:szCs w:val="28"/>
        </w:rPr>
      </w:pPr>
    </w:p>
    <w:p w:rsidR="009F0711" w:rsidRPr="009320B8" w:rsidRDefault="009F0711" w:rsidP="007159C1">
      <w:pPr>
        <w:ind w:firstLine="567"/>
        <w:jc w:val="both"/>
        <w:rPr>
          <w:sz w:val="28"/>
          <w:szCs w:val="28"/>
        </w:rPr>
      </w:pPr>
      <w:r w:rsidRPr="009320B8">
        <w:rPr>
          <w:sz w:val="28"/>
          <w:szCs w:val="28"/>
        </w:rPr>
        <w:t>1. Внести изменения в муниципальную программу «Развитие системы образования Почепского муниципального района на 2013 – 2016 гг.», утвержденную Постановлением администрации Почепского района 12.10.2012 года №440 «Об утверждении муниципальных программ» следующие изменения:</w:t>
      </w:r>
    </w:p>
    <w:p w:rsidR="009F0711" w:rsidRPr="009320B8" w:rsidRDefault="009F0711" w:rsidP="007159C1">
      <w:pPr>
        <w:ind w:firstLine="567"/>
        <w:jc w:val="both"/>
        <w:rPr>
          <w:sz w:val="28"/>
          <w:szCs w:val="28"/>
        </w:rPr>
      </w:pPr>
      <w:r w:rsidRPr="009320B8">
        <w:rPr>
          <w:sz w:val="28"/>
          <w:szCs w:val="28"/>
        </w:rPr>
        <w:t>1.1.  В тексте Паспорта программы «Объемы бюджетных ассигнований на реализацию муниципальной программы» цифры «</w:t>
      </w:r>
      <w:r>
        <w:rPr>
          <w:sz w:val="28"/>
          <w:szCs w:val="28"/>
        </w:rPr>
        <w:t>1247580096,27</w:t>
      </w:r>
      <w:r w:rsidRPr="009320B8">
        <w:rPr>
          <w:sz w:val="28"/>
          <w:szCs w:val="28"/>
        </w:rPr>
        <w:t>» заменить на «</w:t>
      </w:r>
      <w:r>
        <w:rPr>
          <w:sz w:val="28"/>
          <w:szCs w:val="28"/>
        </w:rPr>
        <w:t>1388453929,49</w:t>
      </w:r>
      <w:r w:rsidRPr="009320B8">
        <w:rPr>
          <w:sz w:val="28"/>
          <w:szCs w:val="28"/>
        </w:rPr>
        <w:t>», в том числе:</w:t>
      </w:r>
    </w:p>
    <w:p w:rsidR="009F0711" w:rsidRDefault="009F0711" w:rsidP="00384833">
      <w:pPr>
        <w:jc w:val="both"/>
        <w:rPr>
          <w:sz w:val="28"/>
          <w:szCs w:val="28"/>
        </w:rPr>
      </w:pPr>
      <w:r w:rsidRPr="009320B8">
        <w:rPr>
          <w:sz w:val="28"/>
          <w:szCs w:val="28"/>
        </w:rPr>
        <w:t>- «201</w:t>
      </w:r>
      <w:r>
        <w:rPr>
          <w:sz w:val="28"/>
          <w:szCs w:val="28"/>
        </w:rPr>
        <w:t>3</w:t>
      </w:r>
      <w:r w:rsidRPr="009320B8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340493196,27</w:t>
      </w:r>
      <w:r w:rsidRPr="009320B8">
        <w:rPr>
          <w:sz w:val="28"/>
          <w:szCs w:val="28"/>
        </w:rPr>
        <w:t>» заменить на «201</w:t>
      </w:r>
      <w:r>
        <w:rPr>
          <w:sz w:val="28"/>
          <w:szCs w:val="28"/>
        </w:rPr>
        <w:t>3</w:t>
      </w:r>
      <w:r w:rsidRPr="009320B8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367021405,49</w:t>
      </w:r>
      <w:r w:rsidRPr="009320B8">
        <w:rPr>
          <w:sz w:val="28"/>
          <w:szCs w:val="28"/>
        </w:rPr>
        <w:t>»</w:t>
      </w:r>
    </w:p>
    <w:p w:rsidR="009F0711" w:rsidRDefault="009F0711" w:rsidP="009320B8">
      <w:pPr>
        <w:jc w:val="both"/>
        <w:rPr>
          <w:sz w:val="28"/>
          <w:szCs w:val="28"/>
        </w:rPr>
      </w:pPr>
      <w:r w:rsidRPr="009320B8">
        <w:rPr>
          <w:sz w:val="28"/>
          <w:szCs w:val="28"/>
        </w:rPr>
        <w:t>- «201</w:t>
      </w:r>
      <w:r>
        <w:rPr>
          <w:sz w:val="28"/>
          <w:szCs w:val="28"/>
        </w:rPr>
        <w:t>4</w:t>
      </w:r>
      <w:r w:rsidRPr="009320B8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298935700</w:t>
      </w:r>
      <w:r w:rsidRPr="009320B8">
        <w:rPr>
          <w:sz w:val="28"/>
          <w:szCs w:val="28"/>
        </w:rPr>
        <w:t>» заменить на «201</w:t>
      </w:r>
      <w:r>
        <w:rPr>
          <w:sz w:val="28"/>
          <w:szCs w:val="28"/>
        </w:rPr>
        <w:t>4</w:t>
      </w:r>
      <w:r w:rsidRPr="009320B8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347985333</w:t>
      </w:r>
      <w:r w:rsidRPr="009320B8">
        <w:rPr>
          <w:sz w:val="28"/>
          <w:szCs w:val="28"/>
        </w:rPr>
        <w:t>»</w:t>
      </w:r>
    </w:p>
    <w:p w:rsidR="009F0711" w:rsidRDefault="009F0711" w:rsidP="009320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20B8">
        <w:rPr>
          <w:sz w:val="28"/>
          <w:szCs w:val="28"/>
        </w:rPr>
        <w:t>«201</w:t>
      </w:r>
      <w:r>
        <w:rPr>
          <w:sz w:val="28"/>
          <w:szCs w:val="28"/>
        </w:rPr>
        <w:t>5</w:t>
      </w:r>
      <w:r w:rsidRPr="009320B8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304075600</w:t>
      </w:r>
      <w:r w:rsidRPr="009320B8">
        <w:rPr>
          <w:sz w:val="28"/>
          <w:szCs w:val="28"/>
        </w:rPr>
        <w:t>» заменить на «201</w:t>
      </w:r>
      <w:r>
        <w:rPr>
          <w:sz w:val="28"/>
          <w:szCs w:val="28"/>
        </w:rPr>
        <w:t>5</w:t>
      </w:r>
      <w:r w:rsidRPr="009320B8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339137957</w:t>
      </w:r>
      <w:r w:rsidRPr="009320B8">
        <w:rPr>
          <w:sz w:val="28"/>
          <w:szCs w:val="28"/>
        </w:rPr>
        <w:t>»</w:t>
      </w:r>
    </w:p>
    <w:p w:rsidR="009F0711" w:rsidRPr="009320B8" w:rsidRDefault="009F0711" w:rsidP="009320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20B8">
        <w:rPr>
          <w:sz w:val="28"/>
          <w:szCs w:val="28"/>
        </w:rPr>
        <w:t>«201</w:t>
      </w:r>
      <w:r>
        <w:rPr>
          <w:sz w:val="28"/>
          <w:szCs w:val="28"/>
        </w:rPr>
        <w:t>6</w:t>
      </w:r>
      <w:r w:rsidRPr="009320B8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304075600</w:t>
      </w:r>
      <w:r w:rsidRPr="009320B8">
        <w:rPr>
          <w:sz w:val="28"/>
          <w:szCs w:val="28"/>
        </w:rPr>
        <w:t>» заменить на «201</w:t>
      </w:r>
      <w:r>
        <w:rPr>
          <w:sz w:val="28"/>
          <w:szCs w:val="28"/>
        </w:rPr>
        <w:t>6</w:t>
      </w:r>
      <w:r w:rsidRPr="009320B8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334309234</w:t>
      </w:r>
      <w:r w:rsidRPr="009320B8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F0711" w:rsidRPr="009320B8" w:rsidRDefault="009F0711" w:rsidP="003848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9320B8">
        <w:rPr>
          <w:sz w:val="28"/>
          <w:szCs w:val="28"/>
        </w:rPr>
        <w:t>План реализации муниципальной программы</w:t>
      </w:r>
      <w:r>
        <w:rPr>
          <w:sz w:val="28"/>
          <w:szCs w:val="28"/>
        </w:rPr>
        <w:t xml:space="preserve"> «Развитие системы образования Почепского муниципального района на 2013 – 2016 гг.»</w:t>
      </w:r>
      <w:r w:rsidRPr="009320B8">
        <w:rPr>
          <w:sz w:val="28"/>
          <w:szCs w:val="28"/>
        </w:rPr>
        <w:t xml:space="preserve"> </w:t>
      </w:r>
      <w:r>
        <w:rPr>
          <w:sz w:val="28"/>
          <w:szCs w:val="28"/>
        </w:rPr>
        <w:t>прилагается.</w:t>
      </w:r>
    </w:p>
    <w:p w:rsidR="009F0711" w:rsidRPr="009320B8" w:rsidRDefault="009F0711" w:rsidP="007159C1">
      <w:pPr>
        <w:ind w:firstLine="567"/>
        <w:jc w:val="both"/>
        <w:rPr>
          <w:sz w:val="28"/>
          <w:szCs w:val="28"/>
        </w:rPr>
      </w:pPr>
      <w:r w:rsidRPr="009320B8">
        <w:rPr>
          <w:sz w:val="28"/>
          <w:szCs w:val="28"/>
        </w:rPr>
        <w:t>2. Опубликовать настоящее Постановление на официальном сайте администрации Почепского района.</w:t>
      </w:r>
    </w:p>
    <w:p w:rsidR="009F0711" w:rsidRPr="009320B8" w:rsidRDefault="009F0711" w:rsidP="007159C1">
      <w:pPr>
        <w:ind w:firstLine="567"/>
        <w:jc w:val="both"/>
        <w:rPr>
          <w:sz w:val="28"/>
          <w:szCs w:val="28"/>
        </w:rPr>
      </w:pPr>
      <w:r w:rsidRPr="009320B8">
        <w:rPr>
          <w:sz w:val="28"/>
          <w:szCs w:val="28"/>
        </w:rPr>
        <w:t>3. Контроль за исполнением Постановления возложить на заместителя главы администрации Почепского района, начальника финансового управления Шаболдину Е.Д.</w:t>
      </w:r>
    </w:p>
    <w:p w:rsidR="009F0711" w:rsidRPr="009320B8" w:rsidRDefault="009F0711" w:rsidP="009320B8">
      <w:pPr>
        <w:jc w:val="both"/>
        <w:rPr>
          <w:sz w:val="28"/>
          <w:szCs w:val="28"/>
        </w:rPr>
      </w:pPr>
    </w:p>
    <w:p w:rsidR="009F0711" w:rsidRPr="009320B8" w:rsidRDefault="009F0711" w:rsidP="009320B8">
      <w:pPr>
        <w:jc w:val="both"/>
        <w:rPr>
          <w:sz w:val="28"/>
          <w:szCs w:val="28"/>
        </w:rPr>
      </w:pPr>
    </w:p>
    <w:p w:rsidR="009F0711" w:rsidRPr="009320B8" w:rsidRDefault="009F0711" w:rsidP="00C26976">
      <w:pPr>
        <w:rPr>
          <w:sz w:val="28"/>
          <w:szCs w:val="28"/>
        </w:rPr>
      </w:pPr>
    </w:p>
    <w:p w:rsidR="009F0711" w:rsidRPr="009320B8" w:rsidRDefault="009F0711" w:rsidP="00C26976">
      <w:pPr>
        <w:tabs>
          <w:tab w:val="left" w:pos="7545"/>
        </w:tabs>
        <w:rPr>
          <w:sz w:val="28"/>
          <w:szCs w:val="28"/>
        </w:rPr>
      </w:pPr>
      <w:r w:rsidRPr="009320B8">
        <w:rPr>
          <w:sz w:val="28"/>
          <w:szCs w:val="28"/>
        </w:rPr>
        <w:t>Глава администрации Почепского района</w:t>
      </w:r>
      <w:r w:rsidRPr="009320B8">
        <w:rPr>
          <w:sz w:val="28"/>
          <w:szCs w:val="28"/>
        </w:rPr>
        <w:tab/>
        <w:t>А.Н.Граборов</w:t>
      </w:r>
    </w:p>
    <w:p w:rsidR="009F0711" w:rsidRDefault="009F0711" w:rsidP="00C231E3">
      <w:pPr>
        <w:spacing w:before="120"/>
        <w:ind w:left="9360"/>
        <w:jc w:val="both"/>
        <w:sectPr w:rsidR="009F0711" w:rsidSect="00FF019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F0711" w:rsidRPr="00CF3CC4" w:rsidRDefault="009F0711" w:rsidP="00C231E3">
      <w:pPr>
        <w:spacing w:before="120"/>
        <w:ind w:left="9360"/>
        <w:jc w:val="both"/>
      </w:pPr>
      <w:r>
        <w:t>Приложение 1</w:t>
      </w:r>
    </w:p>
    <w:p w:rsidR="009F0711" w:rsidRPr="00CF3CC4" w:rsidRDefault="009F0711" w:rsidP="00C231E3">
      <w:pPr>
        <w:spacing w:before="120"/>
        <w:ind w:left="9360"/>
        <w:jc w:val="both"/>
      </w:pPr>
      <w:r w:rsidRPr="00CF3CC4">
        <w:t xml:space="preserve">к </w:t>
      </w:r>
      <w:r>
        <w:t>муниципаль</w:t>
      </w:r>
      <w:r w:rsidRPr="00CF3CC4">
        <w:t xml:space="preserve">ной программе </w:t>
      </w:r>
    </w:p>
    <w:p w:rsidR="009F0711" w:rsidRPr="007E3D81" w:rsidRDefault="009F0711" w:rsidP="00C231E3">
      <w:pPr>
        <w:spacing w:before="120"/>
        <w:ind w:left="9360"/>
        <w:jc w:val="both"/>
      </w:pPr>
      <w:r>
        <w:t>«</w:t>
      </w:r>
      <w:r w:rsidRPr="007E3D81">
        <w:t xml:space="preserve">Развитие </w:t>
      </w:r>
      <w:r>
        <w:t xml:space="preserve">системы </w:t>
      </w:r>
      <w:r w:rsidRPr="007E3D81">
        <w:t xml:space="preserve">образования </w:t>
      </w:r>
      <w:r>
        <w:t>Почепского муниципального района</w:t>
      </w:r>
      <w:r w:rsidRPr="007E3D81">
        <w:t xml:space="preserve"> </w:t>
      </w:r>
      <w:r>
        <w:t>на 2013 – 2016 годы»</w:t>
      </w:r>
    </w:p>
    <w:tbl>
      <w:tblPr>
        <w:tblW w:w="5000" w:type="pct"/>
        <w:tblLayout w:type="fixed"/>
        <w:tblLook w:val="0000"/>
      </w:tblPr>
      <w:tblGrid>
        <w:gridCol w:w="2660"/>
        <w:gridCol w:w="1845"/>
        <w:gridCol w:w="1984"/>
        <w:gridCol w:w="1561"/>
        <w:gridCol w:w="1517"/>
        <w:gridCol w:w="1606"/>
        <w:gridCol w:w="1561"/>
        <w:gridCol w:w="2052"/>
      </w:tblGrid>
      <w:tr w:rsidR="009F0711" w:rsidTr="006F546A">
        <w:trPr>
          <w:trHeight w:val="315"/>
        </w:trPr>
        <w:tc>
          <w:tcPr>
            <w:tcW w:w="5000" w:type="pct"/>
            <w:gridSpan w:val="8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9F0711" w:rsidRPr="007E3D81" w:rsidRDefault="009F0711" w:rsidP="006F546A">
            <w:pPr>
              <w:jc w:val="center"/>
            </w:pPr>
            <w:r w:rsidRPr="007E3D81">
              <w:t xml:space="preserve">План реализации </w:t>
            </w:r>
            <w:r>
              <w:t>муниципальной программы «</w:t>
            </w:r>
            <w:r w:rsidRPr="007E3D81">
              <w:t xml:space="preserve">Развитие </w:t>
            </w:r>
            <w:r>
              <w:t xml:space="preserve">системы </w:t>
            </w:r>
            <w:r w:rsidRPr="007E3D81">
              <w:t xml:space="preserve">образования </w:t>
            </w:r>
            <w:r>
              <w:t>Почепского муниципального района</w:t>
            </w:r>
            <w:r w:rsidRPr="007E3D81">
              <w:t xml:space="preserve"> </w:t>
            </w:r>
            <w:r>
              <w:t>на 2013 – 2016 гг.»</w:t>
            </w:r>
          </w:p>
        </w:tc>
      </w:tr>
      <w:tr w:rsidR="009F0711" w:rsidTr="006F546A">
        <w:trPr>
          <w:trHeight w:val="465"/>
        </w:trPr>
        <w:tc>
          <w:tcPr>
            <w:tcW w:w="5000" w:type="pct"/>
            <w:gridSpan w:val="8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F0711" w:rsidRPr="007E3D81" w:rsidRDefault="009F0711" w:rsidP="006F546A"/>
        </w:tc>
      </w:tr>
      <w:tr w:rsidR="009F0711" w:rsidTr="006F546A">
        <w:trPr>
          <w:trHeight w:val="1020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pPr>
              <w:jc w:val="center"/>
            </w:pPr>
            <w:r>
              <w:t>М</w:t>
            </w:r>
            <w:r w:rsidRPr="007E3D81">
              <w:t>ероприяти</w:t>
            </w:r>
            <w:r>
              <w:t>я, реализуемые</w:t>
            </w:r>
            <w:r w:rsidRPr="007E3D81">
              <w:t xml:space="preserve"> в рамках основного мероприятия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pPr>
              <w:jc w:val="center"/>
            </w:pPr>
            <w:r w:rsidRPr="007E3D81">
              <w:t>Ответственный исполнитель, соисполнитель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pPr>
              <w:jc w:val="center"/>
            </w:pPr>
            <w:r w:rsidRPr="007E3D81">
              <w:t>Источник финансирования</w:t>
            </w:r>
          </w:p>
        </w:tc>
        <w:tc>
          <w:tcPr>
            <w:tcW w:w="211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 w:rsidRPr="007E3D81">
              <w:t>Объем средств на реализацию программы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pPr>
              <w:jc w:val="center"/>
            </w:pPr>
            <w:r w:rsidRPr="007E3D81">
              <w:t>Ожидаемый</w:t>
            </w:r>
            <w:r w:rsidRPr="007E3D81">
              <w:br/>
              <w:t xml:space="preserve">непосредственный </w:t>
            </w:r>
            <w:r w:rsidRPr="007E3D81">
              <w:br/>
              <w:t>результат (краткое описание, целевые индикаторы и показатели)</w:t>
            </w:r>
          </w:p>
        </w:tc>
      </w:tr>
      <w:tr w:rsidR="009F0711" w:rsidTr="006F546A">
        <w:trPr>
          <w:trHeight w:val="69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 w:rsidRPr="007E3D81">
              <w:t>201</w:t>
            </w:r>
            <w:r>
              <w:t>3</w:t>
            </w:r>
            <w:r w:rsidRPr="007E3D81">
              <w:t xml:space="preserve"> год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 w:rsidRPr="007E3D81">
              <w:t>201</w:t>
            </w:r>
            <w:r>
              <w:t>4</w:t>
            </w:r>
            <w:r w:rsidRPr="007E3D81">
              <w:t xml:space="preserve"> год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 w:rsidRPr="007E3D81">
              <w:t>201</w:t>
            </w:r>
            <w:r>
              <w:t>5</w:t>
            </w:r>
            <w:r w:rsidRPr="007E3D81">
              <w:t xml:space="preserve"> год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 w:rsidRPr="007E3D81">
              <w:t>201</w:t>
            </w:r>
            <w:r>
              <w:t>6</w:t>
            </w:r>
            <w:r w:rsidRPr="007E3D81">
              <w:t xml:space="preserve"> год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</w:tr>
      <w:tr w:rsidR="009F0711" w:rsidTr="006F546A">
        <w:trPr>
          <w:trHeight w:val="690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 xml:space="preserve">Развитие </w:t>
            </w:r>
            <w:r>
              <w:t xml:space="preserve">системы </w:t>
            </w:r>
            <w:r w:rsidRPr="007E3D81">
              <w:t xml:space="preserve">образования </w:t>
            </w:r>
            <w:r>
              <w:t>Почепского муниципального района</w:t>
            </w:r>
            <w:r w:rsidRPr="007E3D81">
              <w:t xml:space="preserve"> (201</w:t>
            </w:r>
            <w:r>
              <w:t>3 -2016</w:t>
            </w:r>
            <w:r w:rsidRPr="007E3D81">
              <w:t xml:space="preserve"> годы)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153159300,0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165515883,0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166595907,0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165675334,0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 w:rsidRPr="007E3D81">
              <w:t> </w:t>
            </w:r>
          </w:p>
        </w:tc>
      </w:tr>
      <w:tr w:rsidR="009F0711" w:rsidTr="006F546A">
        <w:trPr>
          <w:trHeight w:val="69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213862105,49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182469450,0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172542050,0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168633900,0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</w:tr>
      <w:tr w:rsidR="009F0711" w:rsidTr="006F546A">
        <w:trPr>
          <w:trHeight w:val="69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 w:rsidRPr="007E3D81">
              <w:t> </w:t>
            </w:r>
            <w: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0,0</w:t>
            </w:r>
            <w:r w:rsidRPr="007E3D81"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0,0</w:t>
            </w:r>
            <w:r w:rsidRPr="007E3D81"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0,0</w:t>
            </w:r>
            <w:r w:rsidRPr="007E3D81">
              <w:t> 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</w:tr>
      <w:tr w:rsidR="009F0711" w:rsidTr="006F546A">
        <w:trPr>
          <w:trHeight w:val="69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итого по программе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367021405,49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347985333,0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339137957,0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334309234,0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</w:tr>
      <w:tr w:rsidR="009F0711" w:rsidTr="006F546A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711" w:rsidRPr="007E3D81" w:rsidRDefault="009F0711" w:rsidP="006F546A">
            <w:r>
              <w:t>Дошкольное образование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711" w:rsidRPr="007E3D81" w:rsidRDefault="009F0711" w:rsidP="006F546A">
            <w:pPr>
              <w:rPr>
                <w:color w:val="008000"/>
              </w:rPr>
            </w:pPr>
            <w:r w:rsidRPr="007E3D81">
              <w:rPr>
                <w:color w:val="008000"/>
              </w:rPr>
              <w:t> </w:t>
            </w:r>
          </w:p>
        </w:tc>
      </w:tr>
      <w:tr w:rsidR="009F0711" w:rsidTr="006F546A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75649700,0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79875550,0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77762150,0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74762200,0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>
            <w:pPr>
              <w:rPr>
                <w:color w:val="008000"/>
              </w:rPr>
            </w:pPr>
          </w:p>
        </w:tc>
      </w:tr>
      <w:tr w:rsidR="009F0711" w:rsidTr="006F546A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 w:rsidRPr="007E3D81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 w:rsidRPr="007E3D81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 w:rsidRPr="007E3D81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 w:rsidRPr="007E3D81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>
            <w:pPr>
              <w:rPr>
                <w:color w:val="008000"/>
              </w:rPr>
            </w:pPr>
          </w:p>
        </w:tc>
      </w:tr>
      <w:tr w:rsidR="009F0711" w:rsidTr="006F546A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итого по подпрограмме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75649700,0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79875550,0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77762150,0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74762200,0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>
            <w:pPr>
              <w:rPr>
                <w:color w:val="008000"/>
              </w:rPr>
            </w:pPr>
          </w:p>
        </w:tc>
      </w:tr>
      <w:tr w:rsidR="009F0711" w:rsidTr="006F546A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>
              <w:t>Возмещение расходов на предоставление мер социальной поддержки по оплате жилых помещений с отоплением и освещением педагогическим работникам образовательных учреждений, финансируемых из местных бюджетов, работающих и проживающих в сельской местности или поселках городского типа на территории Брянской области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1100000,0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>
              <w:t>1100000,0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AC16AA">
              <w:t>1</w:t>
            </w:r>
            <w:r>
              <w:t>1</w:t>
            </w:r>
            <w:r w:rsidRPr="00AC16AA">
              <w:t>00000,0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AC16AA">
              <w:t>1</w:t>
            </w:r>
            <w:r>
              <w:t>1</w:t>
            </w:r>
            <w:r w:rsidRPr="00AC16AA">
              <w:t>00000,0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711" w:rsidRPr="007E3D81" w:rsidRDefault="009F0711" w:rsidP="006F546A">
            <w:pPr>
              <w:rPr>
                <w:color w:val="008000"/>
              </w:rPr>
            </w:pPr>
            <w:r w:rsidRPr="007E3D81">
              <w:rPr>
                <w:color w:val="008000"/>
              </w:rPr>
              <w:t> </w:t>
            </w:r>
          </w:p>
        </w:tc>
      </w:tr>
      <w:tr w:rsidR="009F0711" w:rsidTr="006F546A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D0323E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D0323E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D0323E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>
            <w:pPr>
              <w:rPr>
                <w:color w:val="008000"/>
              </w:rPr>
            </w:pPr>
          </w:p>
        </w:tc>
      </w:tr>
      <w:tr w:rsidR="009F0711" w:rsidTr="006F546A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AA2840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AA2840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AA2840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AA2840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>
            <w:pPr>
              <w:rPr>
                <w:color w:val="008000"/>
              </w:rPr>
            </w:pPr>
          </w:p>
        </w:tc>
      </w:tr>
      <w:tr w:rsidR="009F0711" w:rsidTr="006F546A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итого по основному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>
              <w:t>11</w:t>
            </w:r>
            <w:r w:rsidRPr="00BC05B6">
              <w:t>00000,0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r w:rsidRPr="00BC05B6">
              <w:t>1</w:t>
            </w:r>
            <w:r>
              <w:t>1</w:t>
            </w:r>
            <w:r w:rsidRPr="00BC05B6">
              <w:t>00000,0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BC05B6">
              <w:t>1</w:t>
            </w:r>
            <w:r>
              <w:t>1</w:t>
            </w:r>
            <w:r w:rsidRPr="00BC05B6">
              <w:t>00000,0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BC05B6">
              <w:t>1</w:t>
            </w:r>
            <w:r>
              <w:t>1</w:t>
            </w:r>
            <w:r w:rsidRPr="00BC05B6">
              <w:t>00000,0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>
            <w:pPr>
              <w:rPr>
                <w:color w:val="008000"/>
              </w:rPr>
            </w:pPr>
          </w:p>
        </w:tc>
      </w:tr>
      <w:tr w:rsidR="009F0711" w:rsidTr="006F546A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>
              <w:t>Общее образование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FB5F48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FB5F48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FB5F48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FB5F48">
              <w:t>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711" w:rsidRPr="007E3D81" w:rsidRDefault="009F0711" w:rsidP="006F546A">
            <w:pPr>
              <w:rPr>
                <w:color w:val="008000"/>
              </w:rPr>
            </w:pPr>
            <w:r w:rsidRPr="007E3D81">
              <w:rPr>
                <w:color w:val="008000"/>
              </w:rPr>
              <w:t> </w:t>
            </w:r>
          </w:p>
        </w:tc>
      </w:tr>
      <w:tr w:rsidR="009F0711" w:rsidTr="006F546A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59139600,0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49022600,0</w:t>
            </w:r>
            <w:r w:rsidRPr="007E3D81"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44184000,0</w:t>
            </w:r>
            <w:r w:rsidRPr="007E3D81"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39684000,0</w:t>
            </w:r>
            <w:r w:rsidRPr="007E3D81">
              <w:t> 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>
            <w:pPr>
              <w:rPr>
                <w:color w:val="008000"/>
              </w:rPr>
            </w:pPr>
          </w:p>
        </w:tc>
      </w:tr>
      <w:tr w:rsidR="009F0711" w:rsidTr="006F546A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B71E21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B71E21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B71E21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B71E21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>
            <w:pPr>
              <w:rPr>
                <w:color w:val="008000"/>
              </w:rPr>
            </w:pPr>
          </w:p>
        </w:tc>
      </w:tr>
      <w:tr w:rsidR="009F0711" w:rsidTr="006F546A">
        <w:trPr>
          <w:trHeight w:val="926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итого по основному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59139600,0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49022600,0</w:t>
            </w:r>
            <w:r w:rsidRPr="007E3D81"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44184000,0</w:t>
            </w:r>
            <w:r w:rsidRPr="007E3D81"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39684000,0</w:t>
            </w:r>
            <w:r w:rsidRPr="007E3D81">
              <w:t> 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>
            <w:pPr>
              <w:rPr>
                <w:color w:val="008000"/>
              </w:rPr>
            </w:pPr>
          </w:p>
        </w:tc>
      </w:tr>
      <w:tr w:rsidR="009F0711" w:rsidTr="006F546A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Финансирование общеобразовательных учреждений в части обеспечения реализации основных общеобразовательных программ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136102900,0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157389944,0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157389944,0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157389944,0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711" w:rsidRPr="007E3D81" w:rsidRDefault="009F0711" w:rsidP="006F546A">
            <w:pPr>
              <w:rPr>
                <w:color w:val="008000"/>
              </w:rPr>
            </w:pPr>
            <w:r w:rsidRPr="007E3D81">
              <w:rPr>
                <w:color w:val="008000"/>
              </w:rPr>
              <w:t> </w:t>
            </w:r>
          </w:p>
        </w:tc>
      </w:tr>
      <w:tr w:rsidR="009F0711" w:rsidTr="006F546A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D8331C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D8331C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D8331C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D8331C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>
            <w:pPr>
              <w:rPr>
                <w:color w:val="008000"/>
              </w:rPr>
            </w:pPr>
          </w:p>
        </w:tc>
      </w:tr>
      <w:tr w:rsidR="009F0711" w:rsidTr="006F546A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D8331C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D8331C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D8331C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D8331C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>
            <w:pPr>
              <w:rPr>
                <w:color w:val="008000"/>
              </w:rPr>
            </w:pPr>
          </w:p>
        </w:tc>
      </w:tr>
      <w:tr w:rsidR="009F0711" w:rsidTr="006F546A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итого по основному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136102900,0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157389944,0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157389944,0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157389944,0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>
            <w:pPr>
              <w:rPr>
                <w:color w:val="008000"/>
              </w:rPr>
            </w:pPr>
          </w:p>
        </w:tc>
      </w:tr>
      <w:tr w:rsidR="009F0711" w:rsidTr="006F546A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711" w:rsidRPr="007E3D81" w:rsidRDefault="009F0711" w:rsidP="006F546A">
            <w:r>
              <w:t>Возмещение расходов на предоставление мер социальной поддержки по оплате жилых помещений с отоплением и освещением педагогическим работникам образовательных учреждений, финансируемых из местных бюджетов, работающих и проживающих в сельской местности или поселках городского типа на территории Брянской области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8900600,0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4501710,0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5581734,0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4661211,0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711" w:rsidRPr="007E3D81" w:rsidRDefault="009F0711" w:rsidP="006F546A"/>
        </w:tc>
      </w:tr>
      <w:tr w:rsidR="009F0711" w:rsidTr="006F546A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E2497C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E2497C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E2497C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E2497C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</w:tr>
      <w:tr w:rsidR="009F0711" w:rsidTr="006F546A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E2497C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E2497C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E2497C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E2497C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</w:tr>
      <w:tr w:rsidR="009F0711" w:rsidTr="006F546A">
        <w:trPr>
          <w:trHeight w:val="108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итого по основному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8900600,0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4501710,0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5581734,0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4661211,0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</w:tr>
      <w:tr w:rsidR="009F0711" w:rsidTr="006F546A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711" w:rsidRPr="007E3D81" w:rsidRDefault="009F0711" w:rsidP="006F546A">
            <w:r>
              <w:t>Возмещение расходов на предоставление мер социальной поддержки по оплате жилых помещений с отоплением и освещением педагогическим работникам образовательных учреждений, финансируемых из местных бюджетов, работающих и проживающих в сельской местности или поселках городского типа на территории Брянской области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19100,0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>
              <w:t>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711" w:rsidRPr="007E3D81" w:rsidRDefault="009F0711" w:rsidP="006F546A">
            <w:pPr>
              <w:rPr>
                <w:color w:val="008000"/>
              </w:rPr>
            </w:pPr>
            <w:r w:rsidRPr="007E3D81">
              <w:rPr>
                <w:color w:val="008000"/>
              </w:rPr>
              <w:t> </w:t>
            </w:r>
          </w:p>
        </w:tc>
      </w:tr>
      <w:tr w:rsidR="009F0711" w:rsidTr="006F546A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2A3275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2A3275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2A3275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2A3275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>
            <w:pPr>
              <w:rPr>
                <w:color w:val="008000"/>
              </w:rPr>
            </w:pPr>
          </w:p>
        </w:tc>
      </w:tr>
      <w:tr w:rsidR="009F0711" w:rsidTr="006F546A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2A3275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2A3275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2A3275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2A3275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>
            <w:pPr>
              <w:rPr>
                <w:color w:val="008000"/>
              </w:rPr>
            </w:pPr>
          </w:p>
        </w:tc>
      </w:tr>
      <w:tr w:rsidR="009F0711" w:rsidTr="006F546A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итого по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F22FF5">
              <w:t>19100,0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>
            <w:pPr>
              <w:rPr>
                <w:color w:val="008000"/>
              </w:rPr>
            </w:pPr>
          </w:p>
        </w:tc>
      </w:tr>
      <w:tr w:rsidR="009F0711" w:rsidTr="006F546A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711" w:rsidRPr="007E3D81" w:rsidRDefault="009F0711" w:rsidP="006F546A">
            <w:r>
              <w:t>Учреждения дополнительного образования детей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0,0</w:t>
            </w:r>
            <w:r w:rsidRPr="007E3D81">
              <w:t> 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711" w:rsidRPr="007E3D81" w:rsidRDefault="009F0711" w:rsidP="006F546A">
            <w:pPr>
              <w:rPr>
                <w:color w:val="008000"/>
              </w:rPr>
            </w:pPr>
            <w:r w:rsidRPr="007E3D81">
              <w:rPr>
                <w:color w:val="008000"/>
              </w:rPr>
              <w:t> </w:t>
            </w:r>
          </w:p>
        </w:tc>
      </w:tr>
      <w:tr w:rsidR="009F0711" w:rsidTr="006F546A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>
              <w:t>14222800,0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BB5C55" w:rsidRDefault="009F0711" w:rsidP="006F546A">
            <w:pPr>
              <w:jc w:val="center"/>
            </w:pPr>
            <w:r>
              <w:t>120886</w:t>
            </w:r>
            <w:r w:rsidRPr="00BB5C55">
              <w:t>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11138000,0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10438000,0</w:t>
            </w:r>
            <w:r w:rsidRPr="007E3D81">
              <w:t> 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>
            <w:pPr>
              <w:rPr>
                <w:color w:val="008000"/>
              </w:rPr>
            </w:pPr>
          </w:p>
        </w:tc>
      </w:tr>
      <w:tr w:rsidR="009F0711" w:rsidTr="006F546A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5E525C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5E525C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5E525C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5E525C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>
            <w:pPr>
              <w:rPr>
                <w:color w:val="008000"/>
              </w:rPr>
            </w:pPr>
          </w:p>
        </w:tc>
      </w:tr>
      <w:tr w:rsidR="009F0711" w:rsidTr="006F546A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итого по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14222800,0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12088600,0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11138000,0</w:t>
            </w:r>
            <w:r w:rsidRPr="007E3D81"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10438000,0</w:t>
            </w:r>
            <w:r w:rsidRPr="007E3D81">
              <w:t> 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>
            <w:pPr>
              <w:rPr>
                <w:color w:val="008000"/>
              </w:rPr>
            </w:pPr>
          </w:p>
        </w:tc>
      </w:tr>
      <w:tr w:rsidR="009F0711" w:rsidTr="006F546A">
        <w:trPr>
          <w:trHeight w:val="6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711" w:rsidRPr="007E3D81" w:rsidRDefault="009F0711" w:rsidP="006F546A">
            <w:r>
              <w:t>Ежемесячное денежное вознаграждение за классное руководство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2844900,0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711" w:rsidRPr="007E3D81" w:rsidRDefault="009F0711" w:rsidP="006F546A">
            <w:pPr>
              <w:rPr>
                <w:color w:val="008000"/>
              </w:rPr>
            </w:pPr>
            <w:r w:rsidRPr="007E3D81">
              <w:rPr>
                <w:color w:val="008000"/>
              </w:rPr>
              <w:t> </w:t>
            </w:r>
          </w:p>
        </w:tc>
      </w:tr>
      <w:tr w:rsidR="009F0711" w:rsidTr="006F546A">
        <w:trPr>
          <w:trHeight w:val="6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AF5573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AF5573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AF5573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AF5573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>
            <w:pPr>
              <w:rPr>
                <w:color w:val="008000"/>
              </w:rPr>
            </w:pPr>
          </w:p>
        </w:tc>
      </w:tr>
      <w:tr w:rsidR="009F0711" w:rsidTr="006F546A">
        <w:trPr>
          <w:trHeight w:val="6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AF5573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AF5573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AF5573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AF5573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>
            <w:pPr>
              <w:rPr>
                <w:color w:val="008000"/>
              </w:rPr>
            </w:pPr>
          </w:p>
        </w:tc>
      </w:tr>
      <w:tr w:rsidR="009F0711" w:rsidTr="006F546A">
        <w:trPr>
          <w:trHeight w:val="6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итого по подпрограмме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2844900,0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>
            <w:pPr>
              <w:rPr>
                <w:color w:val="008000"/>
              </w:rPr>
            </w:pPr>
          </w:p>
        </w:tc>
      </w:tr>
      <w:tr w:rsidR="009F0711" w:rsidTr="006F546A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Компенсация части родительской платы за содержание ребенка в образовательных учреждениях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2463800,0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2524229,0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2524229,0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2524229,0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711" w:rsidRPr="007E3D81" w:rsidRDefault="009F0711" w:rsidP="006F546A">
            <w:pPr>
              <w:rPr>
                <w:color w:val="008000"/>
              </w:rPr>
            </w:pPr>
            <w:r w:rsidRPr="007E3D81">
              <w:rPr>
                <w:color w:val="008000"/>
              </w:rPr>
              <w:t> </w:t>
            </w:r>
          </w:p>
        </w:tc>
      </w:tr>
      <w:tr w:rsidR="009F0711" w:rsidTr="006F546A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9910A9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9910A9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9910A9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9910A9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>
            <w:pPr>
              <w:rPr>
                <w:color w:val="008000"/>
              </w:rPr>
            </w:pPr>
          </w:p>
        </w:tc>
      </w:tr>
      <w:tr w:rsidR="009F0711" w:rsidTr="006F546A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9910A9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9910A9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9910A9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9910A9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>
            <w:pPr>
              <w:rPr>
                <w:color w:val="008000"/>
              </w:rPr>
            </w:pPr>
          </w:p>
        </w:tc>
      </w:tr>
      <w:tr w:rsidR="009F0711" w:rsidTr="006F546A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итого по основному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2463800,0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2524229,0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2524229,0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2524229,0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>
            <w:pPr>
              <w:rPr>
                <w:color w:val="008000"/>
              </w:rPr>
            </w:pPr>
          </w:p>
        </w:tc>
      </w:tr>
      <w:tr w:rsidR="009F0711" w:rsidTr="006F546A">
        <w:trPr>
          <w:trHeight w:val="394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711" w:rsidRPr="007E3D81" w:rsidRDefault="009F0711" w:rsidP="006F546A">
            <w:r>
              <w:t>Центральный аппарат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DF0218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DF0218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DF0218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DF0218">
              <w:t>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711" w:rsidRPr="007E3D81" w:rsidRDefault="009F0711" w:rsidP="006F546A">
            <w:pPr>
              <w:rPr>
                <w:color w:val="008000"/>
              </w:rPr>
            </w:pPr>
            <w:r w:rsidRPr="007E3D81">
              <w:rPr>
                <w:color w:val="008000"/>
              </w:rPr>
              <w:t> </w:t>
            </w:r>
          </w:p>
        </w:tc>
      </w:tr>
      <w:tr w:rsidR="009F0711" w:rsidTr="006F546A">
        <w:trPr>
          <w:trHeight w:val="394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2648041,0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2621400,0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2621400,0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2621400,0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>
            <w:pPr>
              <w:rPr>
                <w:color w:val="008000"/>
              </w:rPr>
            </w:pPr>
          </w:p>
        </w:tc>
      </w:tr>
      <w:tr w:rsidR="009F0711" w:rsidTr="006F546A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3953DA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3953DA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3953DA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3953DA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>
            <w:pPr>
              <w:rPr>
                <w:color w:val="008000"/>
              </w:rPr>
            </w:pPr>
          </w:p>
        </w:tc>
      </w:tr>
      <w:tr w:rsidR="009F0711" w:rsidTr="006F546A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итого по основному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2648041,0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2621400,0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2621400,0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2621400,0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>
            <w:pPr>
              <w:rPr>
                <w:color w:val="008000"/>
              </w:rPr>
            </w:pPr>
          </w:p>
        </w:tc>
      </w:tr>
      <w:tr w:rsidR="009F0711" w:rsidTr="006F546A">
        <w:trPr>
          <w:trHeight w:val="1103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>
              <w:t>Методкабинет, ХЭК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107B54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107B54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107B54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107B54">
              <w:t>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711" w:rsidRPr="007E3D81" w:rsidRDefault="009F0711" w:rsidP="006F546A"/>
        </w:tc>
      </w:tr>
      <w:tr w:rsidR="009F0711" w:rsidTr="006F546A">
        <w:trPr>
          <w:trHeight w:val="1103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19560300,0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28981600,0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26956800,0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31248600,0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</w:tr>
      <w:tr w:rsidR="009F0711" w:rsidTr="006F546A">
        <w:trPr>
          <w:trHeight w:val="1103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3D1932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3D1932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3D1932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3D1932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</w:tr>
      <w:tr w:rsidR="009F0711" w:rsidTr="006F546A">
        <w:trPr>
          <w:trHeight w:val="15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Default="009F0711" w:rsidP="006F546A">
            <w:r w:rsidRPr="007E3D81">
              <w:t>итого по основному мероприятию</w:t>
            </w:r>
          </w:p>
          <w:p w:rsidR="009F0711" w:rsidRDefault="009F0711" w:rsidP="006F546A"/>
          <w:p w:rsidR="009F0711" w:rsidRPr="002341E0" w:rsidRDefault="009F0711" w:rsidP="006F546A">
            <w:pPr>
              <w:jc w:val="center"/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19560300,0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28981600,0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26956800,0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31248600,0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</w:tr>
      <w:tr w:rsidR="009F0711" w:rsidTr="006F546A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1" w:rsidRDefault="009F0711" w:rsidP="006F546A">
            <w:r>
              <w:t>Ц/бухгалтерия</w:t>
            </w:r>
          </w:p>
          <w:p w:rsidR="009F0711" w:rsidRDefault="009F0711" w:rsidP="006F546A"/>
          <w:p w:rsidR="009F0711" w:rsidRDefault="009F0711" w:rsidP="006F546A"/>
          <w:p w:rsidR="009F0711" w:rsidRDefault="009F0711" w:rsidP="006F546A"/>
          <w:p w:rsidR="009F0711" w:rsidRDefault="009F0711" w:rsidP="006F546A"/>
          <w:p w:rsidR="009F0711" w:rsidRDefault="009F0711" w:rsidP="006F546A"/>
          <w:p w:rsidR="009F0711" w:rsidRDefault="009F0711" w:rsidP="006F546A"/>
          <w:p w:rsidR="009F0711" w:rsidRDefault="009F0711" w:rsidP="006F546A"/>
          <w:p w:rsidR="009F0711" w:rsidRDefault="009F0711" w:rsidP="006F546A"/>
          <w:p w:rsidR="009F0711" w:rsidRPr="007E3D81" w:rsidRDefault="009F0711" w:rsidP="006F546A"/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8679C8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8679C8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8679C8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8679C8">
              <w:t>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711" w:rsidRPr="007E3D81" w:rsidRDefault="009F0711" w:rsidP="006F546A">
            <w:pPr>
              <w:jc w:val="center"/>
            </w:pPr>
            <w:r w:rsidRPr="007E3D81">
              <w:t> </w:t>
            </w:r>
          </w:p>
        </w:tc>
      </w:tr>
      <w:tr w:rsidR="009F0711" w:rsidTr="006F546A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10362700,0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9777700,0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9777700,0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9777700,0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</w:tr>
      <w:tr w:rsidR="009F0711" w:rsidTr="006F546A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930A9B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930A9B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930A9B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930A9B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</w:tr>
      <w:tr w:rsidR="009F0711" w:rsidTr="006F546A">
        <w:trPr>
          <w:trHeight w:val="97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 xml:space="preserve">итого по </w:t>
            </w:r>
            <w:r>
              <w:t xml:space="preserve">основному </w:t>
            </w:r>
            <w:r w:rsidRPr="007E3D81">
              <w:t>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10362700,0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9777700,0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9777700,0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9777700,0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</w:tr>
      <w:tr w:rsidR="009F0711" w:rsidTr="006F546A">
        <w:trPr>
          <w:trHeight w:val="180"/>
        </w:trPr>
        <w:tc>
          <w:tcPr>
            <w:tcW w:w="8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711" w:rsidRDefault="009F0711" w:rsidP="006F546A">
            <w:r>
              <w:t>Другие вопросы в области образования</w:t>
            </w:r>
          </w:p>
          <w:p w:rsidR="009F0711" w:rsidRPr="007E3D81" w:rsidRDefault="009F0711" w:rsidP="006F546A"/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>
              <w:t>Отдел образования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>
              <w:t>0,0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376AA7"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376AA7">
              <w:t>0,0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376AA7">
              <w:t>0,0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>
            <w:pPr>
              <w:jc w:val="center"/>
            </w:pPr>
          </w:p>
        </w:tc>
      </w:tr>
      <w:tr w:rsidR="009F0711" w:rsidTr="006F546A">
        <w:trPr>
          <w:trHeight w:val="150"/>
        </w:trPr>
        <w:tc>
          <w:tcPr>
            <w:tcW w:w="8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711" w:rsidRDefault="009F0711" w:rsidP="006F546A"/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711" w:rsidRDefault="009F0711" w:rsidP="006F546A"/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>
              <w:t>31846964,49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376AA7"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376AA7">
              <w:t>0,0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376AA7">
              <w:t>0,0</w:t>
            </w:r>
          </w:p>
        </w:tc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>
            <w:pPr>
              <w:jc w:val="center"/>
            </w:pPr>
          </w:p>
        </w:tc>
      </w:tr>
      <w:tr w:rsidR="009F0711" w:rsidTr="006F546A">
        <w:trPr>
          <w:trHeight w:val="150"/>
        </w:trPr>
        <w:tc>
          <w:tcPr>
            <w:tcW w:w="8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0711" w:rsidRDefault="009F0711" w:rsidP="006F546A"/>
        </w:tc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>
              <w:t>0,0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376AA7"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376AA7">
              <w:t>0,0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376AA7">
              <w:t>0,0</w:t>
            </w: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>
            <w:pPr>
              <w:jc w:val="center"/>
            </w:pPr>
          </w:p>
        </w:tc>
      </w:tr>
      <w:tr w:rsidR="009F0711" w:rsidTr="006F546A">
        <w:trPr>
          <w:trHeight w:val="330"/>
        </w:trPr>
        <w:tc>
          <w:tcPr>
            <w:tcW w:w="8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Default="009F0711" w:rsidP="006F546A"/>
        </w:tc>
        <w:tc>
          <w:tcPr>
            <w:tcW w:w="6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 xml:space="preserve">итого по </w:t>
            </w:r>
            <w:r>
              <w:t xml:space="preserve">основному </w:t>
            </w:r>
            <w:r w:rsidRPr="007E3D81">
              <w:t>мероприятию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>
              <w:t>31846964,49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376AA7"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376AA7">
              <w:t>0,0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376AA7">
              <w:t>0,0</w:t>
            </w:r>
          </w:p>
        </w:tc>
        <w:tc>
          <w:tcPr>
            <w:tcW w:w="69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>
            <w:pPr>
              <w:jc w:val="center"/>
            </w:pPr>
          </w:p>
        </w:tc>
      </w:tr>
      <w:tr w:rsidR="009F0711" w:rsidTr="006F546A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1" w:rsidRDefault="009F0711" w:rsidP="006F546A">
            <w:r>
              <w:t xml:space="preserve">Мероприятия по организации временного трудоустройства несовершеннолетних граждан в Почепском районе </w:t>
            </w:r>
          </w:p>
          <w:p w:rsidR="009F0711" w:rsidRDefault="009F0711" w:rsidP="006F546A"/>
          <w:p w:rsidR="009F0711" w:rsidRDefault="009F0711" w:rsidP="006F546A"/>
          <w:p w:rsidR="009F0711" w:rsidRDefault="009F0711" w:rsidP="006F546A"/>
          <w:p w:rsidR="009F0711" w:rsidRPr="0021155C" w:rsidRDefault="009F0711" w:rsidP="006F546A"/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376AA7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BC13C3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BC13C3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BC13C3">
              <w:t>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711" w:rsidRPr="007E3D81" w:rsidRDefault="009F0711" w:rsidP="006F546A">
            <w:pPr>
              <w:jc w:val="center"/>
            </w:pPr>
            <w:r w:rsidRPr="007E3D81">
              <w:t> </w:t>
            </w:r>
          </w:p>
        </w:tc>
      </w:tr>
      <w:tr w:rsidR="009F0711" w:rsidTr="006F546A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160000,0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BC13C3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BC13C3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BC13C3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</w:tr>
      <w:tr w:rsidR="009F0711" w:rsidTr="006F546A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FF4D84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BC13C3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BC13C3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BC13C3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</w:tr>
      <w:tr w:rsidR="009F0711" w:rsidTr="006F546A">
        <w:trPr>
          <w:trHeight w:val="926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Default="009F0711" w:rsidP="006F546A">
            <w:r w:rsidRPr="007E3D81">
              <w:t xml:space="preserve">итого по </w:t>
            </w:r>
            <w:r>
              <w:t xml:space="preserve">основному </w:t>
            </w:r>
            <w:r w:rsidRPr="007E3D81">
              <w:t>мероприятию</w:t>
            </w:r>
          </w:p>
          <w:p w:rsidR="009F0711" w:rsidRPr="00A86321" w:rsidRDefault="009F0711" w:rsidP="006F546A">
            <w:pPr>
              <w:ind w:firstLine="708"/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160000,0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BC13C3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BC13C3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BC13C3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</w:tr>
      <w:tr w:rsidR="009F0711" w:rsidTr="006F546A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1" w:rsidRDefault="009F0711" w:rsidP="006F546A">
            <w:r>
              <w:t>Мероприятия по усилению борьбы с преступностью, наркотики в Почепском районе</w:t>
            </w:r>
          </w:p>
          <w:p w:rsidR="009F0711" w:rsidRPr="0021155C" w:rsidRDefault="009F0711" w:rsidP="006F546A"/>
          <w:p w:rsidR="009F0711" w:rsidRPr="0021155C" w:rsidRDefault="009F0711" w:rsidP="006F546A"/>
          <w:p w:rsidR="009F0711" w:rsidRDefault="009F0711" w:rsidP="006F546A"/>
          <w:p w:rsidR="009F0711" w:rsidRDefault="009F0711" w:rsidP="006F546A"/>
          <w:p w:rsidR="009F0711" w:rsidRDefault="009F0711" w:rsidP="006F546A"/>
          <w:p w:rsidR="009F0711" w:rsidRPr="0021155C" w:rsidRDefault="009F0711" w:rsidP="006F546A"/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241403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3178E9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3178E9">
              <w:t>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pPr>
              <w:jc w:val="center"/>
            </w:pPr>
            <w:r w:rsidRPr="007E3D81">
              <w:t> </w:t>
            </w:r>
          </w:p>
        </w:tc>
      </w:tr>
      <w:tr w:rsidR="009F0711" w:rsidTr="006F546A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200000,0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>
              <w:t>40</w:t>
            </w:r>
            <w:r w:rsidRPr="00241403">
              <w:t>000,0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>
              <w:t>40000,0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>
              <w:t>40000,0</w:t>
            </w: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</w:tr>
      <w:tr w:rsidR="009F0711" w:rsidTr="006F546A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BC13C3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BC13C3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3178E9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3178E9">
              <w:t>0,0</w:t>
            </w: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</w:tr>
      <w:tr w:rsidR="009F0711" w:rsidTr="006F546A">
        <w:trPr>
          <w:trHeight w:val="982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итого по</w:t>
            </w:r>
            <w:r>
              <w:t xml:space="preserve"> основному</w:t>
            </w:r>
            <w:r w:rsidRPr="007E3D81">
              <w:t xml:space="preserve">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2F47D3">
              <w:t>200000,0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>
              <w:t>40</w:t>
            </w:r>
            <w:r w:rsidRPr="002F47D3">
              <w:t>000,0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>
              <w:t>40000,0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>
              <w:t>40000,0</w:t>
            </w:r>
          </w:p>
        </w:tc>
        <w:tc>
          <w:tcPr>
            <w:tcW w:w="6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</w:tr>
      <w:tr w:rsidR="009F0711" w:rsidTr="006F546A">
        <w:trPr>
          <w:trHeight w:val="405"/>
        </w:trPr>
        <w:tc>
          <w:tcPr>
            <w:tcW w:w="8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711" w:rsidRDefault="009F0711" w:rsidP="006F546A">
            <w:r>
              <w:t>Мероприятия по молодежной политике и оздоровлению детей</w:t>
            </w:r>
          </w:p>
          <w:p w:rsidR="009F0711" w:rsidRPr="007E3D81" w:rsidRDefault="009F0711" w:rsidP="006F546A"/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Pr="007E3D81" w:rsidRDefault="009F0711" w:rsidP="006F546A">
            <w:pPr>
              <w:jc w:val="center"/>
            </w:pPr>
            <w:r>
              <w:t>1728000,0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F8231E">
              <w:t>0,0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F8231E">
              <w:t>0,0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</w:tr>
      <w:tr w:rsidR="009F0711" w:rsidTr="006F546A">
        <w:trPr>
          <w:trHeight w:val="375"/>
        </w:trPr>
        <w:tc>
          <w:tcPr>
            <w:tcW w:w="8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711" w:rsidRDefault="009F0711" w:rsidP="006F546A"/>
        </w:tc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0711" w:rsidRDefault="009F0711" w:rsidP="006F546A"/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BC13C3">
              <w:t>0,0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BC13C3"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BC13C3">
              <w:t>0,0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BC13C3">
              <w:t>0,0</w:t>
            </w: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</w:tr>
      <w:tr w:rsidR="009F0711" w:rsidTr="006F546A">
        <w:trPr>
          <w:trHeight w:val="270"/>
        </w:trPr>
        <w:tc>
          <w:tcPr>
            <w:tcW w:w="8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711" w:rsidRDefault="009F0711" w:rsidP="006F546A"/>
        </w:tc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0711" w:rsidRDefault="009F0711" w:rsidP="006F546A"/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BC13C3">
              <w:t>0,0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BC13C3"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BC13C3">
              <w:t>0,0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BC13C3">
              <w:t>0,0</w:t>
            </w: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</w:tr>
      <w:tr w:rsidR="009F0711" w:rsidTr="006F546A">
        <w:trPr>
          <w:trHeight w:val="300"/>
        </w:trPr>
        <w:tc>
          <w:tcPr>
            <w:tcW w:w="8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11" w:rsidRDefault="009F0711" w:rsidP="006F546A"/>
        </w:tc>
        <w:tc>
          <w:tcPr>
            <w:tcW w:w="6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11" w:rsidRDefault="009F0711" w:rsidP="006F546A"/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711" w:rsidRPr="007E3D81" w:rsidRDefault="009F0711" w:rsidP="006F546A">
            <w:r w:rsidRPr="007E3D81">
              <w:t>итого по</w:t>
            </w:r>
            <w:r>
              <w:t xml:space="preserve"> основному</w:t>
            </w:r>
            <w:r w:rsidRPr="007E3D81">
              <w:t xml:space="preserve"> мероприятию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0A2339">
              <w:t>1728000,0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F8231E">
              <w:t>0,0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711" w:rsidRDefault="009F0711" w:rsidP="006F546A">
            <w:pPr>
              <w:jc w:val="center"/>
            </w:pPr>
            <w:r w:rsidRPr="00F8231E">
              <w:t>0,0</w:t>
            </w:r>
          </w:p>
        </w:tc>
        <w:tc>
          <w:tcPr>
            <w:tcW w:w="69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0711" w:rsidRPr="007E3D81" w:rsidRDefault="009F0711" w:rsidP="006F546A"/>
        </w:tc>
      </w:tr>
      <w:tr w:rsidR="009F0711" w:rsidTr="006F5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899" w:type="pct"/>
            <w:vMerge w:val="restart"/>
          </w:tcPr>
          <w:p w:rsidR="009F0711" w:rsidRPr="00A86321" w:rsidRDefault="009F0711" w:rsidP="006F546A">
            <w:r w:rsidRPr="00A86321">
              <w:t>Мероприятия по безопасности дорожного движения</w:t>
            </w:r>
          </w:p>
        </w:tc>
        <w:tc>
          <w:tcPr>
            <w:tcW w:w="624" w:type="pct"/>
            <w:vMerge w:val="restart"/>
          </w:tcPr>
          <w:p w:rsidR="009F0711" w:rsidRDefault="009F0711" w:rsidP="006F546A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</w:tcPr>
          <w:p w:rsidR="009F0711" w:rsidRPr="007E3D81" w:rsidRDefault="009F0711" w:rsidP="006F546A">
            <w:r w:rsidRPr="007E3D81">
              <w:t>областной бюджет</w:t>
            </w:r>
          </w:p>
        </w:tc>
        <w:tc>
          <w:tcPr>
            <w:tcW w:w="528" w:type="pct"/>
          </w:tcPr>
          <w:p w:rsidR="009F0711" w:rsidRPr="00A86321" w:rsidRDefault="009F0711" w:rsidP="006F546A">
            <w:pPr>
              <w:jc w:val="center"/>
            </w:pPr>
            <w:r w:rsidRPr="00A86321">
              <w:t>0,0</w:t>
            </w:r>
          </w:p>
        </w:tc>
        <w:tc>
          <w:tcPr>
            <w:tcW w:w="513" w:type="pct"/>
          </w:tcPr>
          <w:p w:rsidR="009F0711" w:rsidRPr="00A86321" w:rsidRDefault="009F0711" w:rsidP="006F546A">
            <w:pPr>
              <w:jc w:val="center"/>
            </w:pPr>
            <w:r w:rsidRPr="00A86321">
              <w:t>0,0</w:t>
            </w:r>
          </w:p>
        </w:tc>
        <w:tc>
          <w:tcPr>
            <w:tcW w:w="543" w:type="pct"/>
          </w:tcPr>
          <w:p w:rsidR="009F0711" w:rsidRPr="00A86321" w:rsidRDefault="009F0711" w:rsidP="006F546A">
            <w:pPr>
              <w:jc w:val="center"/>
            </w:pPr>
            <w:r>
              <w:t>0,0</w:t>
            </w:r>
          </w:p>
        </w:tc>
        <w:tc>
          <w:tcPr>
            <w:tcW w:w="528" w:type="pct"/>
          </w:tcPr>
          <w:p w:rsidR="009F0711" w:rsidRPr="00A86321" w:rsidRDefault="009F0711" w:rsidP="006F546A">
            <w:pPr>
              <w:jc w:val="center"/>
            </w:pPr>
            <w:r>
              <w:t>0,0</w:t>
            </w:r>
          </w:p>
        </w:tc>
        <w:tc>
          <w:tcPr>
            <w:tcW w:w="694" w:type="pct"/>
            <w:vMerge w:val="restart"/>
          </w:tcPr>
          <w:p w:rsidR="009F0711" w:rsidRDefault="009F0711" w:rsidP="006F546A"/>
        </w:tc>
      </w:tr>
      <w:tr w:rsidR="009F0711" w:rsidTr="006F5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899" w:type="pct"/>
            <w:vMerge/>
          </w:tcPr>
          <w:p w:rsidR="009F0711" w:rsidRDefault="009F0711" w:rsidP="006F546A"/>
        </w:tc>
        <w:tc>
          <w:tcPr>
            <w:tcW w:w="624" w:type="pct"/>
            <w:vMerge/>
          </w:tcPr>
          <w:p w:rsidR="009F0711" w:rsidRDefault="009F0711" w:rsidP="006F546A"/>
        </w:tc>
        <w:tc>
          <w:tcPr>
            <w:tcW w:w="671" w:type="pct"/>
          </w:tcPr>
          <w:p w:rsidR="009F0711" w:rsidRPr="007E3D81" w:rsidRDefault="009F0711" w:rsidP="006F546A">
            <w:r w:rsidRPr="007E3D81">
              <w:t>местные бюджеты</w:t>
            </w:r>
          </w:p>
        </w:tc>
        <w:tc>
          <w:tcPr>
            <w:tcW w:w="528" w:type="pct"/>
          </w:tcPr>
          <w:p w:rsidR="009F0711" w:rsidRPr="00A86321" w:rsidRDefault="009F0711" w:rsidP="006F546A">
            <w:pPr>
              <w:jc w:val="center"/>
            </w:pPr>
            <w:r>
              <w:t>72000,0</w:t>
            </w:r>
          </w:p>
        </w:tc>
        <w:tc>
          <w:tcPr>
            <w:tcW w:w="513" w:type="pct"/>
          </w:tcPr>
          <w:p w:rsidR="009F0711" w:rsidRPr="00A86321" w:rsidRDefault="009F0711" w:rsidP="006F546A">
            <w:pPr>
              <w:jc w:val="center"/>
            </w:pPr>
            <w:r>
              <w:t>62000,0</w:t>
            </w:r>
          </w:p>
        </w:tc>
        <w:tc>
          <w:tcPr>
            <w:tcW w:w="543" w:type="pct"/>
          </w:tcPr>
          <w:p w:rsidR="009F0711" w:rsidRPr="00A86321" w:rsidRDefault="009F0711" w:rsidP="006F546A">
            <w:pPr>
              <w:jc w:val="center"/>
            </w:pPr>
            <w:r>
              <w:t>62000,0</w:t>
            </w:r>
          </w:p>
        </w:tc>
        <w:tc>
          <w:tcPr>
            <w:tcW w:w="528" w:type="pct"/>
          </w:tcPr>
          <w:p w:rsidR="009F0711" w:rsidRPr="00A86321" w:rsidRDefault="009F0711" w:rsidP="006F546A">
            <w:pPr>
              <w:jc w:val="center"/>
            </w:pPr>
            <w:r>
              <w:t>62000,0</w:t>
            </w:r>
          </w:p>
        </w:tc>
        <w:tc>
          <w:tcPr>
            <w:tcW w:w="694" w:type="pct"/>
            <w:vMerge/>
          </w:tcPr>
          <w:p w:rsidR="009F0711" w:rsidRDefault="009F0711" w:rsidP="006F546A"/>
        </w:tc>
      </w:tr>
      <w:tr w:rsidR="009F0711" w:rsidTr="006F5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899" w:type="pct"/>
            <w:vMerge/>
          </w:tcPr>
          <w:p w:rsidR="009F0711" w:rsidRDefault="009F0711" w:rsidP="006F546A"/>
        </w:tc>
        <w:tc>
          <w:tcPr>
            <w:tcW w:w="624" w:type="pct"/>
            <w:vMerge/>
          </w:tcPr>
          <w:p w:rsidR="009F0711" w:rsidRDefault="009F0711" w:rsidP="006F546A"/>
        </w:tc>
        <w:tc>
          <w:tcPr>
            <w:tcW w:w="671" w:type="pct"/>
          </w:tcPr>
          <w:p w:rsidR="009F0711" w:rsidRPr="007E3D81" w:rsidRDefault="009F0711" w:rsidP="006F546A">
            <w:r w:rsidRPr="007E3D81">
              <w:t>итого по</w:t>
            </w:r>
            <w:r>
              <w:t xml:space="preserve"> основному</w:t>
            </w:r>
            <w:r w:rsidRPr="007E3D81">
              <w:t xml:space="preserve"> мероприятию</w:t>
            </w:r>
          </w:p>
        </w:tc>
        <w:tc>
          <w:tcPr>
            <w:tcW w:w="528" w:type="pct"/>
          </w:tcPr>
          <w:p w:rsidR="009F0711" w:rsidRPr="00A86321" w:rsidRDefault="009F0711" w:rsidP="006F546A">
            <w:pPr>
              <w:jc w:val="center"/>
            </w:pPr>
            <w:r>
              <w:t>72000,0</w:t>
            </w:r>
          </w:p>
        </w:tc>
        <w:tc>
          <w:tcPr>
            <w:tcW w:w="513" w:type="pct"/>
          </w:tcPr>
          <w:p w:rsidR="009F0711" w:rsidRPr="00A86321" w:rsidRDefault="009F0711" w:rsidP="006F546A">
            <w:pPr>
              <w:tabs>
                <w:tab w:val="left" w:pos="450"/>
                <w:tab w:val="center" w:pos="650"/>
              </w:tabs>
              <w:jc w:val="center"/>
            </w:pPr>
            <w:r>
              <w:t>62000,0</w:t>
            </w:r>
          </w:p>
        </w:tc>
        <w:tc>
          <w:tcPr>
            <w:tcW w:w="543" w:type="pct"/>
          </w:tcPr>
          <w:p w:rsidR="009F0711" w:rsidRPr="00A86321" w:rsidRDefault="009F0711" w:rsidP="006F546A">
            <w:pPr>
              <w:jc w:val="center"/>
            </w:pPr>
            <w:r>
              <w:t>62000,0</w:t>
            </w:r>
          </w:p>
        </w:tc>
        <w:tc>
          <w:tcPr>
            <w:tcW w:w="528" w:type="pct"/>
          </w:tcPr>
          <w:p w:rsidR="009F0711" w:rsidRPr="00A86321" w:rsidRDefault="009F0711" w:rsidP="006F546A">
            <w:pPr>
              <w:jc w:val="center"/>
            </w:pPr>
            <w:r>
              <w:t>62000,0</w:t>
            </w:r>
          </w:p>
        </w:tc>
        <w:tc>
          <w:tcPr>
            <w:tcW w:w="694" w:type="pct"/>
            <w:vMerge/>
          </w:tcPr>
          <w:p w:rsidR="009F0711" w:rsidRDefault="009F0711" w:rsidP="006F546A"/>
        </w:tc>
      </w:tr>
    </w:tbl>
    <w:p w:rsidR="009F0711" w:rsidRDefault="009F0711" w:rsidP="00C231E3"/>
    <w:p w:rsidR="009F0711" w:rsidRDefault="009F0711" w:rsidP="00C26976">
      <w:pPr>
        <w:tabs>
          <w:tab w:val="left" w:pos="7545"/>
        </w:tabs>
        <w:rPr>
          <w:sz w:val="28"/>
          <w:szCs w:val="28"/>
        </w:rPr>
        <w:sectPr w:rsidR="009F0711" w:rsidSect="00C231E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F0711" w:rsidRPr="009320B8" w:rsidRDefault="009F0711" w:rsidP="00C26976">
      <w:pPr>
        <w:tabs>
          <w:tab w:val="left" w:pos="7545"/>
        </w:tabs>
        <w:rPr>
          <w:sz w:val="28"/>
          <w:szCs w:val="28"/>
        </w:rPr>
      </w:pPr>
    </w:p>
    <w:p w:rsidR="009F0711" w:rsidRDefault="009F0711" w:rsidP="00C26976">
      <w:pPr>
        <w:tabs>
          <w:tab w:val="left" w:pos="7545"/>
        </w:tabs>
      </w:pPr>
    </w:p>
    <w:sectPr w:rsidR="009F0711" w:rsidSect="00FF0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15616"/>
    <w:multiLevelType w:val="hybridMultilevel"/>
    <w:tmpl w:val="68DAD4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717448C"/>
    <w:multiLevelType w:val="hybridMultilevel"/>
    <w:tmpl w:val="AAD2DF2E"/>
    <w:lvl w:ilvl="0" w:tplc="F8268EC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6E197B5D"/>
    <w:multiLevelType w:val="hybridMultilevel"/>
    <w:tmpl w:val="AB186B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7A14"/>
    <w:rsid w:val="000446B4"/>
    <w:rsid w:val="000A2339"/>
    <w:rsid w:val="000C7DC3"/>
    <w:rsid w:val="000F0B1F"/>
    <w:rsid w:val="000F3ACB"/>
    <w:rsid w:val="00107B54"/>
    <w:rsid w:val="00154C42"/>
    <w:rsid w:val="001615A2"/>
    <w:rsid w:val="0016485A"/>
    <w:rsid w:val="001D640A"/>
    <w:rsid w:val="00202911"/>
    <w:rsid w:val="0021155C"/>
    <w:rsid w:val="00223FD9"/>
    <w:rsid w:val="002341E0"/>
    <w:rsid w:val="00241403"/>
    <w:rsid w:val="002658A9"/>
    <w:rsid w:val="0026619E"/>
    <w:rsid w:val="002A3275"/>
    <w:rsid w:val="002A65CD"/>
    <w:rsid w:val="002B1848"/>
    <w:rsid w:val="002C78F4"/>
    <w:rsid w:val="002E5CDA"/>
    <w:rsid w:val="002F47D3"/>
    <w:rsid w:val="0030435A"/>
    <w:rsid w:val="00306390"/>
    <w:rsid w:val="003178E9"/>
    <w:rsid w:val="00360DA1"/>
    <w:rsid w:val="00367001"/>
    <w:rsid w:val="00376AA7"/>
    <w:rsid w:val="00384833"/>
    <w:rsid w:val="003877A5"/>
    <w:rsid w:val="003953DA"/>
    <w:rsid w:val="003D1932"/>
    <w:rsid w:val="00457C47"/>
    <w:rsid w:val="004872DD"/>
    <w:rsid w:val="00487FCD"/>
    <w:rsid w:val="004A39F4"/>
    <w:rsid w:val="004B35CA"/>
    <w:rsid w:val="00514FC9"/>
    <w:rsid w:val="00527C0E"/>
    <w:rsid w:val="00594E67"/>
    <w:rsid w:val="005B7A14"/>
    <w:rsid w:val="005C24ED"/>
    <w:rsid w:val="005E16A9"/>
    <w:rsid w:val="005E525C"/>
    <w:rsid w:val="00601063"/>
    <w:rsid w:val="006301D1"/>
    <w:rsid w:val="00641B7D"/>
    <w:rsid w:val="006547C4"/>
    <w:rsid w:val="006A2E6D"/>
    <w:rsid w:val="006D238D"/>
    <w:rsid w:val="006F3E55"/>
    <w:rsid w:val="006F546A"/>
    <w:rsid w:val="007159C1"/>
    <w:rsid w:val="00716563"/>
    <w:rsid w:val="00795552"/>
    <w:rsid w:val="007A34B4"/>
    <w:rsid w:val="007E3D81"/>
    <w:rsid w:val="00827660"/>
    <w:rsid w:val="00833657"/>
    <w:rsid w:val="0083488F"/>
    <w:rsid w:val="00856E5F"/>
    <w:rsid w:val="008679C8"/>
    <w:rsid w:val="00897F04"/>
    <w:rsid w:val="008A21E7"/>
    <w:rsid w:val="008C3DBD"/>
    <w:rsid w:val="008D729E"/>
    <w:rsid w:val="008E5D44"/>
    <w:rsid w:val="008F55AA"/>
    <w:rsid w:val="009238AA"/>
    <w:rsid w:val="00930A9B"/>
    <w:rsid w:val="00931041"/>
    <w:rsid w:val="009320B8"/>
    <w:rsid w:val="009477B5"/>
    <w:rsid w:val="00962ECC"/>
    <w:rsid w:val="009910A9"/>
    <w:rsid w:val="009964E9"/>
    <w:rsid w:val="0099731B"/>
    <w:rsid w:val="009A38BE"/>
    <w:rsid w:val="009B62EB"/>
    <w:rsid w:val="009F0711"/>
    <w:rsid w:val="00A86321"/>
    <w:rsid w:val="00A86AAB"/>
    <w:rsid w:val="00A90217"/>
    <w:rsid w:val="00A91E72"/>
    <w:rsid w:val="00AA2840"/>
    <w:rsid w:val="00AA6DC2"/>
    <w:rsid w:val="00AA7D99"/>
    <w:rsid w:val="00AC16AA"/>
    <w:rsid w:val="00AE6654"/>
    <w:rsid w:val="00AF05B5"/>
    <w:rsid w:val="00AF5573"/>
    <w:rsid w:val="00AF7A4F"/>
    <w:rsid w:val="00B219AE"/>
    <w:rsid w:val="00B26FD7"/>
    <w:rsid w:val="00B63658"/>
    <w:rsid w:val="00B71E21"/>
    <w:rsid w:val="00B83EEF"/>
    <w:rsid w:val="00BB5C55"/>
    <w:rsid w:val="00BC05B6"/>
    <w:rsid w:val="00BC13C3"/>
    <w:rsid w:val="00C231E3"/>
    <w:rsid w:val="00C26976"/>
    <w:rsid w:val="00C41DDF"/>
    <w:rsid w:val="00C7286C"/>
    <w:rsid w:val="00CB30AC"/>
    <w:rsid w:val="00CC03A5"/>
    <w:rsid w:val="00CE416C"/>
    <w:rsid w:val="00CF3CC4"/>
    <w:rsid w:val="00D0323E"/>
    <w:rsid w:val="00D8331C"/>
    <w:rsid w:val="00DC22C8"/>
    <w:rsid w:val="00DF0218"/>
    <w:rsid w:val="00E2497C"/>
    <w:rsid w:val="00E26044"/>
    <w:rsid w:val="00E47A7C"/>
    <w:rsid w:val="00E54AB0"/>
    <w:rsid w:val="00E5594F"/>
    <w:rsid w:val="00EB4020"/>
    <w:rsid w:val="00EF15A9"/>
    <w:rsid w:val="00EF4E3B"/>
    <w:rsid w:val="00F12083"/>
    <w:rsid w:val="00F22FF5"/>
    <w:rsid w:val="00F33DB0"/>
    <w:rsid w:val="00F702E6"/>
    <w:rsid w:val="00F8231E"/>
    <w:rsid w:val="00FA7616"/>
    <w:rsid w:val="00FB5F48"/>
    <w:rsid w:val="00FF0191"/>
    <w:rsid w:val="00FF498D"/>
    <w:rsid w:val="00FF4D84"/>
    <w:rsid w:val="00FF6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A1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B7A14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overflowPunct w:val="0"/>
      <w:autoSpaceDE w:val="0"/>
      <w:autoSpaceDN w:val="0"/>
      <w:adjustRightInd w:val="0"/>
      <w:ind w:right="44" w:firstLine="360"/>
      <w:jc w:val="both"/>
    </w:pPr>
    <w:rPr>
      <w:rFonts w:ascii="Arial Unicode MS" w:eastAsia="Arial Unicode MS" w:cs="Arial"/>
      <w:sz w:val="16"/>
      <w:szCs w:val="16"/>
    </w:rPr>
  </w:style>
  <w:style w:type="paragraph" w:styleId="ListParagraph">
    <w:name w:val="List Paragraph"/>
    <w:basedOn w:val="Normal"/>
    <w:uiPriority w:val="99"/>
    <w:qFormat/>
    <w:rsid w:val="005B7A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292</TotalTime>
  <Pages>9</Pages>
  <Words>1263</Words>
  <Characters>7201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Миша</cp:lastModifiedBy>
  <cp:revision>52</cp:revision>
  <cp:lastPrinted>2013-11-21T06:17:00Z</cp:lastPrinted>
  <dcterms:created xsi:type="dcterms:W3CDTF">2013-03-20T11:12:00Z</dcterms:created>
  <dcterms:modified xsi:type="dcterms:W3CDTF">2013-11-29T08:25:00Z</dcterms:modified>
</cp:coreProperties>
</file>