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D5" w:rsidRPr="00552B53" w:rsidRDefault="008804D5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8804D5" w:rsidRPr="00552B53" w:rsidRDefault="008804D5" w:rsidP="00DF6C7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8804D5" w:rsidRPr="00552B53" w:rsidRDefault="008804D5" w:rsidP="00DF6C76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8804D5" w:rsidRPr="00552B53" w:rsidRDefault="008804D5" w:rsidP="00DF6C7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804D5" w:rsidRPr="00552B53" w:rsidRDefault="008804D5" w:rsidP="00DF6C76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П О СТ А Н О В Л Е Н И Е</w:t>
      </w:r>
    </w:p>
    <w:p w:rsidR="008804D5" w:rsidRDefault="008804D5" w:rsidP="00DF6C76">
      <w:pPr>
        <w:pStyle w:val="ConsPlusTitle"/>
        <w:widowControl/>
        <w:rPr>
          <w:b w:val="0"/>
          <w:sz w:val="28"/>
          <w:szCs w:val="28"/>
        </w:rPr>
      </w:pPr>
    </w:p>
    <w:p w:rsidR="008804D5" w:rsidRPr="005E2ACF" w:rsidRDefault="008804D5" w:rsidP="00DF6C7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13.11.</w:t>
      </w:r>
      <w:r w:rsidRPr="005E2ACF">
        <w:rPr>
          <w:b w:val="0"/>
          <w:sz w:val="28"/>
          <w:szCs w:val="28"/>
        </w:rPr>
        <w:t xml:space="preserve">2013 г. </w:t>
      </w:r>
      <w:r>
        <w:rPr>
          <w:b w:val="0"/>
          <w:sz w:val="28"/>
          <w:szCs w:val="28"/>
        </w:rPr>
        <w:t>№ 619</w:t>
      </w:r>
    </w:p>
    <w:p w:rsidR="008804D5" w:rsidRPr="005E2ACF" w:rsidRDefault="008804D5" w:rsidP="00DF6C76">
      <w:pPr>
        <w:pStyle w:val="ConsPlusTitle"/>
        <w:widowControl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5E2ACF">
        <w:rPr>
          <w:b w:val="0"/>
          <w:sz w:val="28"/>
          <w:szCs w:val="28"/>
        </w:rPr>
        <w:t>г. Почеп</w:t>
      </w:r>
    </w:p>
    <w:p w:rsidR="008804D5" w:rsidRPr="005E2ACF" w:rsidRDefault="008804D5" w:rsidP="00A63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8804D5" w:rsidRDefault="008804D5" w:rsidP="00A63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муниципальную</w:t>
      </w:r>
    </w:p>
    <w:p w:rsidR="008804D5" w:rsidRDefault="008804D5" w:rsidP="00A63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программу «</w:t>
      </w:r>
      <w:r>
        <w:rPr>
          <w:rFonts w:ascii="Times New Roman" w:hAnsi="Times New Roman"/>
          <w:sz w:val="28"/>
          <w:szCs w:val="28"/>
        </w:rPr>
        <w:t>Реализация полномочий</w:t>
      </w:r>
    </w:p>
    <w:p w:rsidR="008804D5" w:rsidRDefault="008804D5" w:rsidP="00A63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:rsidR="008804D5" w:rsidRPr="005E2ACF" w:rsidRDefault="008804D5" w:rsidP="00A63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района»</w:t>
      </w:r>
      <w:r w:rsidRPr="005E2ACF">
        <w:rPr>
          <w:rFonts w:ascii="Times New Roman" w:hAnsi="Times New Roman"/>
          <w:sz w:val="28"/>
          <w:szCs w:val="28"/>
        </w:rPr>
        <w:t xml:space="preserve">  (201</w:t>
      </w:r>
      <w:r>
        <w:rPr>
          <w:rFonts w:ascii="Times New Roman" w:hAnsi="Times New Roman"/>
          <w:sz w:val="28"/>
          <w:szCs w:val="28"/>
        </w:rPr>
        <w:t>3</w:t>
      </w:r>
      <w:r w:rsidRPr="005E2ACF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6</w:t>
      </w:r>
      <w:r w:rsidRPr="005E2ACF">
        <w:rPr>
          <w:rFonts w:ascii="Times New Roman" w:hAnsi="Times New Roman"/>
          <w:sz w:val="28"/>
          <w:szCs w:val="28"/>
        </w:rPr>
        <w:t>гг)</w:t>
      </w:r>
    </w:p>
    <w:p w:rsidR="008804D5" w:rsidRPr="00A6393E" w:rsidRDefault="008804D5" w:rsidP="00DF6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8804D5" w:rsidRPr="005E2ACF" w:rsidRDefault="008804D5" w:rsidP="00A63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ab/>
        <w:t xml:space="preserve">В связи с </w:t>
      </w:r>
      <w:r>
        <w:rPr>
          <w:rFonts w:ascii="Times New Roman" w:hAnsi="Times New Roman"/>
          <w:sz w:val="28"/>
          <w:szCs w:val="28"/>
        </w:rPr>
        <w:t xml:space="preserve">уточнением </w:t>
      </w:r>
      <w:r w:rsidRPr="005E2ACF">
        <w:rPr>
          <w:rFonts w:ascii="Times New Roman" w:hAnsi="Times New Roman"/>
          <w:sz w:val="28"/>
          <w:szCs w:val="28"/>
        </w:rPr>
        <w:t>размер</w:t>
      </w:r>
      <w:r>
        <w:rPr>
          <w:rFonts w:ascii="Times New Roman" w:hAnsi="Times New Roman"/>
          <w:sz w:val="28"/>
          <w:szCs w:val="28"/>
        </w:rPr>
        <w:t>а</w:t>
      </w:r>
      <w:r w:rsidRPr="005E2ACF">
        <w:rPr>
          <w:rFonts w:ascii="Times New Roman" w:hAnsi="Times New Roman"/>
          <w:sz w:val="28"/>
          <w:szCs w:val="28"/>
        </w:rPr>
        <w:t xml:space="preserve"> финансирования</w:t>
      </w:r>
      <w:r>
        <w:rPr>
          <w:rFonts w:ascii="Times New Roman" w:hAnsi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hAnsi="Times New Roman"/>
          <w:sz w:val="28"/>
          <w:szCs w:val="28"/>
        </w:rPr>
        <w:t>,</w:t>
      </w:r>
    </w:p>
    <w:p w:rsidR="008804D5" w:rsidRDefault="008804D5" w:rsidP="00A63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ПОСТАНОВЛЯЮ:</w:t>
      </w:r>
    </w:p>
    <w:p w:rsidR="008804D5" w:rsidRDefault="008804D5" w:rsidP="00A639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F3118">
        <w:rPr>
          <w:rFonts w:ascii="Times New Roman" w:hAnsi="Times New Roman"/>
          <w:sz w:val="28"/>
          <w:szCs w:val="28"/>
        </w:rPr>
        <w:t>Внести в муниципальную программу «Реализация полномочий  органа местного самоуправления Почепского района»  (2013-2016гг) утвержденную постановлением администрации Почепского района от 12.10.2012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1F3118">
        <w:rPr>
          <w:rFonts w:ascii="Times New Roman" w:hAnsi="Times New Roman"/>
          <w:sz w:val="28"/>
          <w:szCs w:val="28"/>
        </w:rPr>
        <w:t xml:space="preserve"> №440</w:t>
      </w:r>
      <w:r w:rsidRPr="001F3118">
        <w:rPr>
          <w:rFonts w:ascii="Times New Roman" w:hAnsi="Times New Roman"/>
          <w:sz w:val="20"/>
          <w:szCs w:val="20"/>
        </w:rPr>
        <w:t xml:space="preserve"> </w:t>
      </w:r>
      <w:r w:rsidRPr="001F3118">
        <w:rPr>
          <w:rFonts w:ascii="Times New Roman" w:hAnsi="Times New Roman"/>
          <w:sz w:val="28"/>
          <w:szCs w:val="28"/>
        </w:rPr>
        <w:t>(</w:t>
      </w:r>
      <w:r w:rsidRPr="00520AD7">
        <w:rPr>
          <w:rFonts w:ascii="Times New Roman" w:hAnsi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hAnsi="Times New Roman"/>
          <w:sz w:val="28"/>
          <w:szCs w:val="28"/>
        </w:rPr>
        <w:t>ями</w:t>
      </w:r>
      <w:r w:rsidRPr="00520AD7">
        <w:rPr>
          <w:rFonts w:ascii="Times New Roman" w:hAnsi="Times New Roman"/>
          <w:sz w:val="28"/>
          <w:szCs w:val="28"/>
        </w:rPr>
        <w:t xml:space="preserve"> администрации </w:t>
      </w:r>
      <w:r w:rsidRPr="001F3118">
        <w:rPr>
          <w:rFonts w:ascii="Times New Roman" w:hAnsi="Times New Roman"/>
          <w:sz w:val="28"/>
          <w:szCs w:val="28"/>
        </w:rPr>
        <w:t>района</w:t>
      </w:r>
      <w:r w:rsidRPr="00520AD7">
        <w:rPr>
          <w:rFonts w:ascii="Times New Roman" w:hAnsi="Times New Roman"/>
          <w:sz w:val="28"/>
          <w:szCs w:val="28"/>
        </w:rPr>
        <w:t xml:space="preserve"> от </w:t>
      </w:r>
      <w:r w:rsidRPr="001F3118"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>.03.</w:t>
      </w:r>
      <w:r w:rsidRPr="001F3118">
        <w:rPr>
          <w:rFonts w:ascii="Times New Roman" w:hAnsi="Times New Roman"/>
          <w:sz w:val="28"/>
          <w:szCs w:val="28"/>
        </w:rPr>
        <w:t xml:space="preserve"> 2013</w:t>
      </w:r>
      <w:r w:rsidRPr="00520AD7">
        <w:rPr>
          <w:rFonts w:ascii="Times New Roman" w:hAnsi="Times New Roman"/>
          <w:sz w:val="28"/>
          <w:szCs w:val="28"/>
        </w:rPr>
        <w:t xml:space="preserve"> года № </w:t>
      </w:r>
      <w:r w:rsidRPr="001F3118">
        <w:rPr>
          <w:rFonts w:ascii="Times New Roman" w:hAnsi="Times New Roman"/>
          <w:sz w:val="28"/>
          <w:szCs w:val="28"/>
        </w:rPr>
        <w:t>162</w:t>
      </w:r>
      <w:r>
        <w:rPr>
          <w:rFonts w:ascii="Times New Roman" w:hAnsi="Times New Roman"/>
          <w:sz w:val="28"/>
          <w:szCs w:val="28"/>
        </w:rPr>
        <w:t>, от 21.05.2013 года № 275, от 30.09.2013 года №483, от 29.10.2013 года №553</w:t>
      </w:r>
      <w:r w:rsidRPr="00520AD7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0AD7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8804D5" w:rsidRPr="001F3118" w:rsidRDefault="008804D5" w:rsidP="00A6393E">
      <w:pPr>
        <w:pStyle w:val="ListParagraph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F3118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1F3118">
        <w:rPr>
          <w:rFonts w:ascii="Times New Roman" w:hAnsi="Times New Roman"/>
          <w:sz w:val="28"/>
          <w:szCs w:val="28"/>
        </w:rPr>
        <w:t>В тексте Паспорта программы «Объем</w:t>
      </w:r>
      <w:r>
        <w:rPr>
          <w:rFonts w:ascii="Times New Roman" w:hAnsi="Times New Roman"/>
          <w:sz w:val="28"/>
          <w:szCs w:val="28"/>
        </w:rPr>
        <w:t>ы</w:t>
      </w:r>
      <w:r w:rsidRPr="001F3118">
        <w:rPr>
          <w:rFonts w:ascii="Times New Roman" w:hAnsi="Times New Roman"/>
          <w:sz w:val="28"/>
          <w:szCs w:val="28"/>
        </w:rPr>
        <w:t xml:space="preserve"> бюджетных ассигнований на реализацию программы» цифры  «</w:t>
      </w:r>
      <w:r>
        <w:rPr>
          <w:rFonts w:ascii="Times New Roman" w:hAnsi="Times New Roman"/>
          <w:sz w:val="28"/>
          <w:szCs w:val="28"/>
        </w:rPr>
        <w:t xml:space="preserve">233885,6 </w:t>
      </w:r>
      <w:r w:rsidRPr="001F3118">
        <w:rPr>
          <w:rFonts w:ascii="Times New Roman" w:hAnsi="Times New Roman"/>
          <w:sz w:val="28"/>
          <w:szCs w:val="28"/>
        </w:rPr>
        <w:t>» заменить  на «</w:t>
      </w:r>
      <w:r>
        <w:rPr>
          <w:rFonts w:ascii="Times New Roman" w:hAnsi="Times New Roman"/>
          <w:sz w:val="28"/>
          <w:szCs w:val="28"/>
        </w:rPr>
        <w:t xml:space="preserve">229202,0  </w:t>
      </w:r>
      <w:r w:rsidRPr="001F3118">
        <w:rPr>
          <w:rFonts w:ascii="Times New Roman" w:hAnsi="Times New Roman"/>
          <w:sz w:val="28"/>
          <w:szCs w:val="28"/>
        </w:rPr>
        <w:t>», в  том числе «201</w:t>
      </w:r>
      <w:r>
        <w:rPr>
          <w:rFonts w:ascii="Times New Roman" w:hAnsi="Times New Roman"/>
          <w:sz w:val="28"/>
          <w:szCs w:val="28"/>
        </w:rPr>
        <w:t>4</w:t>
      </w:r>
      <w:r w:rsidRPr="001F3118">
        <w:rPr>
          <w:rFonts w:ascii="Times New Roman" w:hAnsi="Times New Roman"/>
          <w:sz w:val="28"/>
          <w:szCs w:val="28"/>
        </w:rPr>
        <w:t xml:space="preserve"> год-</w:t>
      </w:r>
      <w:r>
        <w:rPr>
          <w:rFonts w:ascii="Times New Roman" w:hAnsi="Times New Roman"/>
          <w:sz w:val="28"/>
          <w:szCs w:val="28"/>
        </w:rPr>
        <w:t xml:space="preserve">57301,0 </w:t>
      </w:r>
      <w:r w:rsidRPr="001F3118">
        <w:rPr>
          <w:rFonts w:ascii="Times New Roman" w:hAnsi="Times New Roman"/>
          <w:sz w:val="28"/>
          <w:szCs w:val="28"/>
        </w:rPr>
        <w:t>» заменить на «201</w:t>
      </w:r>
      <w:r>
        <w:rPr>
          <w:rFonts w:ascii="Times New Roman" w:hAnsi="Times New Roman"/>
          <w:sz w:val="28"/>
          <w:szCs w:val="28"/>
        </w:rPr>
        <w:t>4</w:t>
      </w:r>
      <w:r w:rsidRPr="001F3118">
        <w:rPr>
          <w:rFonts w:ascii="Times New Roman" w:hAnsi="Times New Roman"/>
          <w:sz w:val="28"/>
          <w:szCs w:val="28"/>
        </w:rPr>
        <w:t xml:space="preserve"> год-</w:t>
      </w:r>
      <w:r>
        <w:rPr>
          <w:rFonts w:ascii="Times New Roman" w:hAnsi="Times New Roman"/>
          <w:sz w:val="28"/>
          <w:szCs w:val="28"/>
        </w:rPr>
        <w:t>56555,2</w:t>
      </w:r>
      <w:r w:rsidRPr="001F31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«2015 год-59887,7» заменить на «2015 год-54857,3», «2016 год-50681,2» заменить на «2016 год- 51773,8».</w:t>
      </w:r>
    </w:p>
    <w:p w:rsidR="008804D5" w:rsidRPr="001F3118" w:rsidRDefault="008804D5" w:rsidP="00A6393E">
      <w:pPr>
        <w:pStyle w:val="ListParagraph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5E2ACF">
        <w:rPr>
          <w:rFonts w:ascii="Times New Roman" w:hAnsi="Times New Roman"/>
          <w:sz w:val="28"/>
          <w:szCs w:val="28"/>
        </w:rPr>
        <w:t xml:space="preserve">    В тексте Паспорта программы в пункте </w:t>
      </w:r>
      <w:r>
        <w:rPr>
          <w:rFonts w:ascii="Times New Roman" w:hAnsi="Times New Roman"/>
          <w:sz w:val="28"/>
          <w:szCs w:val="28"/>
        </w:rPr>
        <w:t>4</w:t>
      </w:r>
      <w:r w:rsidRPr="005E2ACF">
        <w:rPr>
          <w:rFonts w:ascii="Times New Roman" w:hAnsi="Times New Roman"/>
          <w:sz w:val="28"/>
          <w:szCs w:val="28"/>
        </w:rPr>
        <w:t xml:space="preserve"> «Ресурсное обеспечение </w:t>
      </w:r>
      <w:r>
        <w:rPr>
          <w:rFonts w:ascii="Times New Roman" w:hAnsi="Times New Roman"/>
          <w:sz w:val="28"/>
          <w:szCs w:val="28"/>
        </w:rPr>
        <w:t xml:space="preserve">муниципальной  </w:t>
      </w:r>
      <w:r w:rsidRPr="005E2ACF">
        <w:rPr>
          <w:rFonts w:ascii="Times New Roman" w:hAnsi="Times New Roman"/>
          <w:sz w:val="28"/>
          <w:szCs w:val="28"/>
        </w:rPr>
        <w:t xml:space="preserve">программы» цифры </w:t>
      </w:r>
      <w:r w:rsidRPr="001F311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233885,6 </w:t>
      </w:r>
      <w:r w:rsidRPr="001F3118">
        <w:rPr>
          <w:rFonts w:ascii="Times New Roman" w:hAnsi="Times New Roman"/>
          <w:sz w:val="28"/>
          <w:szCs w:val="28"/>
        </w:rPr>
        <w:t>» заменить  на «</w:t>
      </w:r>
      <w:r>
        <w:rPr>
          <w:rFonts w:ascii="Times New Roman" w:hAnsi="Times New Roman"/>
          <w:sz w:val="28"/>
          <w:szCs w:val="28"/>
        </w:rPr>
        <w:t xml:space="preserve">229202,0  </w:t>
      </w:r>
      <w:r w:rsidRPr="001F3118">
        <w:rPr>
          <w:rFonts w:ascii="Times New Roman" w:hAnsi="Times New Roman"/>
          <w:sz w:val="28"/>
          <w:szCs w:val="28"/>
        </w:rPr>
        <w:t>», в  том числе «201</w:t>
      </w:r>
      <w:r>
        <w:rPr>
          <w:rFonts w:ascii="Times New Roman" w:hAnsi="Times New Roman"/>
          <w:sz w:val="28"/>
          <w:szCs w:val="28"/>
        </w:rPr>
        <w:t>4</w:t>
      </w:r>
      <w:r w:rsidRPr="001F3118">
        <w:rPr>
          <w:rFonts w:ascii="Times New Roman" w:hAnsi="Times New Roman"/>
          <w:sz w:val="28"/>
          <w:szCs w:val="28"/>
        </w:rPr>
        <w:t xml:space="preserve"> год-</w:t>
      </w:r>
      <w:r>
        <w:rPr>
          <w:rFonts w:ascii="Times New Roman" w:hAnsi="Times New Roman"/>
          <w:sz w:val="28"/>
          <w:szCs w:val="28"/>
        </w:rPr>
        <w:t xml:space="preserve">57301,0 </w:t>
      </w:r>
      <w:r w:rsidRPr="001F3118">
        <w:rPr>
          <w:rFonts w:ascii="Times New Roman" w:hAnsi="Times New Roman"/>
          <w:sz w:val="28"/>
          <w:szCs w:val="28"/>
        </w:rPr>
        <w:t>» заменить на «201</w:t>
      </w:r>
      <w:r>
        <w:rPr>
          <w:rFonts w:ascii="Times New Roman" w:hAnsi="Times New Roman"/>
          <w:sz w:val="28"/>
          <w:szCs w:val="28"/>
        </w:rPr>
        <w:t>4</w:t>
      </w:r>
      <w:r w:rsidRPr="001F3118">
        <w:rPr>
          <w:rFonts w:ascii="Times New Roman" w:hAnsi="Times New Roman"/>
          <w:sz w:val="28"/>
          <w:szCs w:val="28"/>
        </w:rPr>
        <w:t xml:space="preserve"> год-</w:t>
      </w:r>
      <w:r>
        <w:rPr>
          <w:rFonts w:ascii="Times New Roman" w:hAnsi="Times New Roman"/>
          <w:sz w:val="28"/>
          <w:szCs w:val="28"/>
        </w:rPr>
        <w:t>56555,2</w:t>
      </w:r>
      <w:r w:rsidRPr="001F31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«2015 год-59887,7» заменить на «2015 год-54857,3», «2016 год-50681,2» заменить на «2016 год- 51773,8».</w:t>
      </w:r>
    </w:p>
    <w:p w:rsidR="008804D5" w:rsidRPr="005E2ACF" w:rsidRDefault="008804D5" w:rsidP="00A63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В тексте Паспорта подпрограммы «Выполнение функций администрации Почепского района» (2013-2016 годы) «Объемы бюджетных ассигнований на реализацию подпрограммы» цифры  «73190,4» заменить на «84318,5», в том числе </w:t>
      </w:r>
      <w:r w:rsidRPr="001F3118">
        <w:rPr>
          <w:rFonts w:ascii="Times New Roman" w:hAnsi="Times New Roman"/>
          <w:sz w:val="28"/>
          <w:szCs w:val="28"/>
        </w:rPr>
        <w:t>«201</w:t>
      </w:r>
      <w:r>
        <w:rPr>
          <w:rFonts w:ascii="Times New Roman" w:hAnsi="Times New Roman"/>
          <w:sz w:val="28"/>
          <w:szCs w:val="28"/>
        </w:rPr>
        <w:t>4</w:t>
      </w:r>
      <w:r w:rsidRPr="001F3118">
        <w:rPr>
          <w:rFonts w:ascii="Times New Roman" w:hAnsi="Times New Roman"/>
          <w:sz w:val="28"/>
          <w:szCs w:val="28"/>
        </w:rPr>
        <w:t xml:space="preserve"> год-</w:t>
      </w:r>
      <w:r>
        <w:rPr>
          <w:rFonts w:ascii="Times New Roman" w:hAnsi="Times New Roman"/>
          <w:sz w:val="28"/>
          <w:szCs w:val="28"/>
        </w:rPr>
        <w:t xml:space="preserve">15985,8 </w:t>
      </w:r>
      <w:r w:rsidRPr="001F3118">
        <w:rPr>
          <w:rFonts w:ascii="Times New Roman" w:hAnsi="Times New Roman"/>
          <w:sz w:val="28"/>
          <w:szCs w:val="28"/>
        </w:rPr>
        <w:t>» заменить на «201</w:t>
      </w:r>
      <w:r>
        <w:rPr>
          <w:rFonts w:ascii="Times New Roman" w:hAnsi="Times New Roman"/>
          <w:sz w:val="28"/>
          <w:szCs w:val="28"/>
        </w:rPr>
        <w:t>4</w:t>
      </w:r>
      <w:r w:rsidRPr="001F3118">
        <w:rPr>
          <w:rFonts w:ascii="Times New Roman" w:hAnsi="Times New Roman"/>
          <w:sz w:val="28"/>
          <w:szCs w:val="28"/>
        </w:rPr>
        <w:t xml:space="preserve"> год-</w:t>
      </w:r>
      <w:r>
        <w:rPr>
          <w:rFonts w:ascii="Times New Roman" w:hAnsi="Times New Roman"/>
          <w:sz w:val="28"/>
          <w:szCs w:val="28"/>
        </w:rPr>
        <w:t>21789,5</w:t>
      </w:r>
      <w:r w:rsidRPr="001F31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«2015 год-15985,8</w:t>
      </w:r>
      <w:r w:rsidRPr="001F311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» заменить на «2015 год-19148,0», «2016 год-15985,8» заменить на «2016 год- 18148,0». </w:t>
      </w:r>
    </w:p>
    <w:p w:rsidR="008804D5" w:rsidRDefault="008804D5" w:rsidP="00A63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«План реализации муниципальной программы»  </w:t>
      </w:r>
      <w:r w:rsidRPr="005E2ACF">
        <w:rPr>
          <w:rFonts w:ascii="Times New Roman" w:hAnsi="Times New Roman"/>
          <w:sz w:val="28"/>
          <w:szCs w:val="28"/>
        </w:rPr>
        <w:t>изложить в новой редакции (прилагается).</w:t>
      </w:r>
    </w:p>
    <w:p w:rsidR="008804D5" w:rsidRPr="005E2ACF" w:rsidRDefault="008804D5" w:rsidP="00A63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Опубликовать настоящее постановление на официальном сайте администрации Почепского района в сети  Интернет.</w:t>
      </w:r>
    </w:p>
    <w:p w:rsidR="008804D5" w:rsidRPr="005E2ACF" w:rsidRDefault="008804D5" w:rsidP="00A63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 </w:t>
      </w:r>
      <w:r w:rsidRPr="005E2ACF">
        <w:rPr>
          <w:rFonts w:ascii="Times New Roman" w:hAnsi="Times New Roman"/>
          <w:sz w:val="28"/>
          <w:szCs w:val="28"/>
        </w:rPr>
        <w:t>Контроль за исполнением постановления возложить на заместителя главы администрации района</w:t>
      </w:r>
      <w:r>
        <w:rPr>
          <w:rFonts w:ascii="Times New Roman" w:hAnsi="Times New Roman"/>
          <w:sz w:val="28"/>
          <w:szCs w:val="28"/>
        </w:rPr>
        <w:t>, начальника финансового управления Шаболдину Е.Д.</w:t>
      </w:r>
    </w:p>
    <w:p w:rsidR="008804D5" w:rsidRDefault="008804D5" w:rsidP="00A639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804D5" w:rsidRPr="00A6393E" w:rsidRDefault="008804D5" w:rsidP="00A6393E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  <w:sectPr w:rsidR="008804D5" w:rsidRPr="00A6393E" w:rsidSect="00A6393E">
          <w:pgSz w:w="11906" w:h="16838"/>
          <w:pgMar w:top="719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Г</w:t>
      </w:r>
      <w:r w:rsidRPr="005E2AC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E2ACF">
        <w:rPr>
          <w:rFonts w:ascii="Times New Roman" w:hAnsi="Times New Roman"/>
          <w:sz w:val="28"/>
          <w:szCs w:val="28"/>
        </w:rPr>
        <w:t xml:space="preserve"> администрации района                            </w:t>
      </w:r>
      <w:r>
        <w:rPr>
          <w:rFonts w:ascii="Times New Roman" w:hAnsi="Times New Roman"/>
          <w:sz w:val="28"/>
          <w:szCs w:val="28"/>
        </w:rPr>
        <w:t>А.Н. Граборов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8804D5" w:rsidRDefault="008804D5" w:rsidP="00A63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8804D5" w:rsidRDefault="008804D5" w:rsidP="00A63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04D5" w:rsidRDefault="008804D5" w:rsidP="00A6393E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</w:p>
    <w:p w:rsidR="008804D5" w:rsidRDefault="008804D5" w:rsidP="00A6393E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04D5" w:rsidRDefault="008804D5" w:rsidP="00A6393E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04D5" w:rsidRDefault="008804D5" w:rsidP="00A6393E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04D5" w:rsidRPr="00EB5F52" w:rsidRDefault="008804D5" w:rsidP="00A6393E">
      <w:pPr>
        <w:tabs>
          <w:tab w:val="left" w:pos="6496"/>
          <w:tab w:val="center" w:pos="769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Измененный  п</w:t>
      </w:r>
      <w:r w:rsidRPr="00EB5F52">
        <w:rPr>
          <w:rFonts w:ascii="Times New Roman" w:hAnsi="Times New Roman"/>
          <w:b/>
          <w:sz w:val="28"/>
          <w:szCs w:val="28"/>
        </w:rPr>
        <w:t>лан</w:t>
      </w:r>
    </w:p>
    <w:p w:rsidR="008804D5" w:rsidRPr="00EB5F52" w:rsidRDefault="008804D5" w:rsidP="00A63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8804D5" w:rsidRPr="00EB5F52" w:rsidRDefault="008804D5" w:rsidP="00A63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>«Реализация полномочий органа местного самоуправления Почепского  района» (201</w:t>
      </w:r>
      <w:r>
        <w:rPr>
          <w:rFonts w:ascii="Times New Roman" w:hAnsi="Times New Roman"/>
          <w:b/>
          <w:sz w:val="28"/>
          <w:szCs w:val="28"/>
        </w:rPr>
        <w:t>3</w:t>
      </w:r>
      <w:r w:rsidRPr="00EB5F52">
        <w:rPr>
          <w:rFonts w:ascii="Times New Roman" w:hAnsi="Times New Roman"/>
          <w:b/>
          <w:sz w:val="28"/>
          <w:szCs w:val="28"/>
        </w:rPr>
        <w:t xml:space="preserve"> – 2016 годы)</w:t>
      </w:r>
    </w:p>
    <w:p w:rsidR="008804D5" w:rsidRPr="00C432FC" w:rsidRDefault="008804D5" w:rsidP="00A639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551"/>
        <w:gridCol w:w="1842"/>
        <w:gridCol w:w="1810"/>
        <w:gridCol w:w="1134"/>
        <w:gridCol w:w="33"/>
        <w:gridCol w:w="1350"/>
        <w:gridCol w:w="35"/>
        <w:gridCol w:w="1309"/>
        <w:gridCol w:w="6"/>
        <w:gridCol w:w="1412"/>
        <w:gridCol w:w="1418"/>
        <w:gridCol w:w="2267"/>
      </w:tblGrid>
      <w:tr w:rsidR="008804D5" w:rsidRPr="00452DC6" w:rsidTr="00EB390A">
        <w:trPr>
          <w:trHeight w:val="36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551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подпрограмм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муниципальных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842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Ответственный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соисполнитель  </w:t>
            </w:r>
          </w:p>
        </w:tc>
        <w:tc>
          <w:tcPr>
            <w:tcW w:w="1810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697" w:type="dxa"/>
            <w:gridSpan w:val="8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               </w:t>
            </w:r>
          </w:p>
        </w:tc>
        <w:tc>
          <w:tcPr>
            <w:tcW w:w="2267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Ожидаемый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непосредственный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результат (краткое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описание, целевые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индикаторы и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показатели) </w:t>
            </w:r>
          </w:p>
        </w:tc>
      </w:tr>
      <w:tr w:rsidR="008804D5" w:rsidRPr="00452DC6" w:rsidTr="00EB390A">
        <w:trPr>
          <w:trHeight w:val="132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год тыс. рублей  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тыс. рублей </w:t>
            </w:r>
          </w:p>
        </w:tc>
        <w:tc>
          <w:tcPr>
            <w:tcW w:w="1412" w:type="dxa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тыс.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рублей  </w:t>
            </w:r>
          </w:p>
        </w:tc>
        <w:tc>
          <w:tcPr>
            <w:tcW w:w="1418" w:type="dxa"/>
          </w:tcPr>
          <w:p w:rsidR="008804D5" w:rsidRDefault="008804D5" w:rsidP="00EB3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2016год</w:t>
            </w:r>
          </w:p>
          <w:p w:rsidR="008804D5" w:rsidRPr="00DB7347" w:rsidRDefault="008804D5" w:rsidP="00EB3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тыс.рублей</w:t>
            </w:r>
          </w:p>
        </w:tc>
        <w:tc>
          <w:tcPr>
            <w:tcW w:w="2267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240"/>
        </w:trPr>
        <w:tc>
          <w:tcPr>
            <w:tcW w:w="709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Подпрограмма выполнение функций  Администрации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</w:t>
            </w:r>
            <w:r>
              <w:rPr>
                <w:rFonts w:ascii="Times New Roman" w:hAnsi="Times New Roman"/>
              </w:rPr>
              <w:t>я</w:t>
            </w:r>
            <w:r w:rsidRPr="000A01F0">
              <w:rPr>
                <w:rFonts w:ascii="Times New Roman" w:hAnsi="Times New Roman"/>
              </w:rPr>
              <w:t xml:space="preserve"> Почепского</w:t>
            </w:r>
          </w:p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Создание оптимальных условий для повышения эффективности реализации полномочий администрации Почепского муниципального района, а также отдельных государственных полномочий Брянской области, переданных в соответствии с законами Брянской области</w:t>
            </w: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84318,5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25233,0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21789,5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19148,0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18148,0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36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24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подпрограмме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84318,5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25233,0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21789,5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19148,0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18148,0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оценке недвижимости, признанию прав и регулирование отношений по государственной и муниципальной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по имущественным и земельным  отношениям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Создание урегулированной системы учета объектов муниципального имущества на территории Почепского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муниципального района, формирование налоговой базы для сбора                      земельного и имущественных налогов, поступление доходов в бюджет от продажи и аренды муниципального имущества, правовое осуществление закупок товаров работ и услуг для муниципальных нужд</w:t>
            </w: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809,0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459,0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Мероприятия, направленные на защиту населения и территории Почепского района от чрезвычайных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природного и техногенного характера, гражданская оборона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по делам гражданской обороны и чрезвычайным ситуациям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5417,7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1361,7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1361,7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1361,7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5417,7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1332,6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1361,7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1361,7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1361,7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по выплате пенсий за выслугу лет лицам, замещавшим должности муниципальной службы в органах местного самоуправления Почепского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Почепского муниципального района, заработка (дохода), утраченного в связи с прекращением муниципальной службы при достижении установленной законом выслуги при выходе на трудовую пенсию по старости (инвалидности)</w:t>
            </w:r>
          </w:p>
        </w:tc>
      </w:tr>
      <w:tr w:rsidR="008804D5" w:rsidRPr="00452DC6" w:rsidTr="00EB390A">
        <w:trPr>
          <w:trHeight w:val="87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6312,5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1768,9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2043,6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6312,5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1768,9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2043,6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комисси</w:t>
            </w:r>
            <w:r>
              <w:rPr>
                <w:rFonts w:ascii="Times New Roman" w:hAnsi="Times New Roman"/>
                <w:sz w:val="24"/>
                <w:szCs w:val="24"/>
              </w:rPr>
              <w:t>й и определению перечня должностных лиц органов местного самоуправления, уполномоченных составлять протоколы об  административных правонарушениях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1274,8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329,2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329,2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329,2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Реализация административного законодательства на территории Почепского муниципального района, предупреждение административных правонарушений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1274,8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287,2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329,2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329,2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329,2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обеспечению сохранности жилых помещений, закрепленных за детьми-сиротами и детьми, оставшимися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Осуществление сохранности жилых помещений, закрепленных за детьми-сиротами и детьми, оставшимися без попечения родителей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</w:t>
            </w:r>
            <w:r>
              <w:rPr>
                <w:rFonts w:ascii="Times New Roman" w:hAnsi="Times New Roman"/>
                <w:sz w:val="24"/>
                <w:szCs w:val="24"/>
              </w:rPr>
              <w:t>Брянской области в об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ласти охраны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уведомительной регистрации территориальных соглашений и коллективных договоров.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912,6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246,8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246,8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246,8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Улучшение состояния условий и охраны труда в организациях, учреждениях и предприятиях Почепского муниципального района 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912,6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172,2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246,8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835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осуществлению деятельности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безнадзорности и правонарушений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их прав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2909,7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740,3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740,3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740,3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48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2909,7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688,8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740,3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740,3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740,3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3822,0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Сокращение доли детей-сирот и детей, оставшихся без попечения родителей, от общей численности детского населения района;</w:t>
            </w:r>
          </w:p>
          <w:p w:rsidR="008804D5" w:rsidRPr="00D71019" w:rsidRDefault="008804D5" w:rsidP="00EB39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мероприятий, проводимых в целях повышения социального статуса семьи 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3822,0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6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обеспечению представления жилых помещений детям –сиротам 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попечительства,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администрации Почепского района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16835,0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5316,3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3544,2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4430,3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3544,2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детей-сирот и детей, оставшихся без попечения родителей, а также лиц из их числа, обеспеченных жилыми помещениями</w:t>
            </w:r>
          </w:p>
          <w:p w:rsidR="008804D5" w:rsidRPr="00D71019" w:rsidRDefault="008804D5" w:rsidP="00EB390A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924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1906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Default="008804D5" w:rsidP="00EB390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818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мероприятию  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16835,0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5316,3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3544,2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4430,3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3544,2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социальной поддержке и социальному обслуживанию детей, оставшихся без попечения родителей, находящихся на воспитании в приемных семьях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64785,3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16596,2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16707,6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16707,6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комплексного развития 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и жизнедеятельности детей, укрепления семьи как гражданского института в целом. 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146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64785,3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14773,9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16596,2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16707,6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16707,6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в сфере осуществления отдельных государственных полномочий по выплате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федерального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1294,0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350,4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252,1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областного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районного бюджета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1294,0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476,6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214,9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350,4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252,1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</w:t>
            </w:r>
            <w:r>
              <w:rPr>
                <w:rFonts w:ascii="Times New Roman" w:hAnsi="Times New Roman"/>
                <w:sz w:val="24"/>
                <w:szCs w:val="24"/>
              </w:rPr>
              <w:t>, а также вознаграждение приёмным родителям.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Отдел опеки и попечительства, бухгалтерия администрации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26799,9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6430,5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6384,7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6384,7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Увеличение доли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26799,9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7600,0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6430,5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6384,7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6384,7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 р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поддержк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в Почепском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04D5" w:rsidRPr="00D71019" w:rsidRDefault="008804D5" w:rsidP="00EB39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областного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Качественное улучшение условий для развития предпринимательской деятельности и здоровой конкурентной среды. Развитие инфраструктуры поддержки предпринимательства. Рост количества субъектов малого и среднего предпринимательства не менее 3% в год, 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381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/>
                <w:sz w:val="24"/>
                <w:szCs w:val="24"/>
              </w:rPr>
              <w:t>по о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жильем молодых семей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Комитет по молодежной политике, физкультуре и спорту Брянской области, администрация Почепского района</w:t>
            </w: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861,0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>Улучшение жилищных условий молодых семей</w:t>
            </w:r>
          </w:p>
        </w:tc>
      </w:tr>
      <w:tr w:rsidR="008804D5" w:rsidRPr="00452DC6" w:rsidTr="00EB390A">
        <w:trPr>
          <w:trHeight w:val="777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1343,4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1343,4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B5F52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1701,1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491,5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604,8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B5F52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B5F5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мероприятию   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3905,5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2695,9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604,8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604,8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овершенствовани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системы обращения с отходами производства и потребления на территории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</w:t>
            </w:r>
          </w:p>
          <w:p w:rsidR="008804D5" w:rsidRPr="00D71019" w:rsidRDefault="008804D5" w:rsidP="00EB390A">
            <w:pPr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-2"/>
                <w:sz w:val="24"/>
                <w:szCs w:val="24"/>
              </w:rPr>
              <w:t>Улучшение экологической и санитарно-</w:t>
            </w:r>
            <w:r w:rsidRPr="00D7101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эпидемиологической обстановки на территории </w:t>
            </w:r>
            <w:r w:rsidRPr="00D71019">
              <w:rPr>
                <w:rFonts w:ascii="Times New Roman" w:hAnsi="Times New Roman"/>
                <w:spacing w:val="-1"/>
                <w:sz w:val="24"/>
                <w:szCs w:val="24"/>
              </w:rPr>
              <w:t>Почепского района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EB5F52">
              <w:rPr>
                <w:rFonts w:ascii="Times New Roman" w:hAnsi="Times New Roman"/>
                <w:b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pStyle w:val="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019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территории населенных пунктов и муниципальных учреждений образования, здравоохранения и культуры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pacing w:val="6"/>
                <w:sz w:val="24"/>
                <w:szCs w:val="24"/>
              </w:rPr>
              <w:t>Качественное улучшение</w:t>
            </w:r>
            <w:r w:rsidRPr="00D7101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уровня благоустройства и санитарного состояния населенных пунктов Почепского района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олодежн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политик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</w:t>
            </w:r>
          </w:p>
          <w:p w:rsidR="008804D5" w:rsidRPr="000A01F0" w:rsidRDefault="008804D5" w:rsidP="00A6393E">
            <w:pPr>
              <w:pStyle w:val="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0A01F0">
              <w:rPr>
                <w:rFonts w:ascii="Times New Roman" w:hAnsi="Times New Roman"/>
                <w:lang w:eastAsia="ru-RU"/>
              </w:rPr>
              <w:t>ГКУ «Центр занятости населения Почепского        района» (по согласованию)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Поддержка, развитие, вовлечение молодежи в социальную практику и информирование социальных возможностей её развития. Интеграция молодых людей, оказавшихся в трудной жизненной ситуации, жизни общества.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поддержке 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и дет</w:t>
            </w:r>
            <w:r>
              <w:rPr>
                <w:rFonts w:ascii="Times New Roman" w:hAnsi="Times New Roman"/>
                <w:sz w:val="24"/>
                <w:szCs w:val="24"/>
              </w:rPr>
              <w:t>ей, находящихся в сложных обстоятельствах.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Почепского района </w:t>
            </w:r>
          </w:p>
          <w:p w:rsidR="008804D5" w:rsidRPr="000A01F0" w:rsidRDefault="008804D5" w:rsidP="00A6393E">
            <w:pPr>
              <w:pStyle w:val="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0A01F0">
              <w:rPr>
                <w:rFonts w:ascii="Times New Roman" w:hAnsi="Times New Roman"/>
                <w:lang w:eastAsia="ru-RU"/>
              </w:rPr>
              <w:t>ГКУ «Центр занятости населения Почепского        района» (по согласованию)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Укрепление семьи как основного социального института общества, повышение престижа материнства и отцовства;</w:t>
            </w:r>
          </w:p>
          <w:p w:rsidR="008804D5" w:rsidRPr="00D71019" w:rsidRDefault="008804D5" w:rsidP="00EB3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улучшение качества жизни и здоровья детей;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br/>
              <w:t>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>Администрация Почепского района,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1F0">
              <w:rPr>
                <w:rFonts w:ascii="Times New Roman" w:hAnsi="Times New Roman"/>
              </w:rPr>
              <w:t>ГКУ «Почепское районное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управление сельского хозяйства» (по согласованию)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pStyle w:val="BodyTextIndent"/>
              <w:suppressAutoHyphens/>
              <w:spacing w:after="0"/>
              <w:ind w:left="0"/>
              <w:jc w:val="both"/>
              <w:rPr>
                <w:color w:val="000000"/>
              </w:rPr>
            </w:pPr>
            <w:r w:rsidRPr="00D71019">
              <w:rPr>
                <w:color w:val="000000"/>
              </w:rPr>
              <w:t>Увеличение объемов производства сельскохозяйствен-ной продукции и внедрение передовых ресурс</w:t>
            </w:r>
            <w:r>
              <w:rPr>
                <w:color w:val="000000"/>
              </w:rPr>
              <w:t>о</w:t>
            </w:r>
            <w:r w:rsidRPr="00D71019">
              <w:rPr>
                <w:color w:val="000000"/>
              </w:rPr>
              <w:t>сберегаю-щих технологий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4235,0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источников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</w:p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4235,0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1142,0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vMerge w:val="restart"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нженерно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обустройств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населенных пунктов Брянской области»</w:t>
            </w:r>
          </w:p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«Газификация Брянской области».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внебюджетных источников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vMerge w:val="restart"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</w:p>
          <w:p w:rsidR="008804D5" w:rsidRPr="009E24ED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оциально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села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FD7DCF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>Администрация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районного</w:t>
            </w:r>
          </w:p>
        </w:tc>
        <w:tc>
          <w:tcPr>
            <w:tcW w:w="1167" w:type="dxa"/>
            <w:gridSpan w:val="2"/>
          </w:tcPr>
          <w:p w:rsidR="008804D5" w:rsidRPr="00F655C1" w:rsidRDefault="008804D5" w:rsidP="00EB3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1600,0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2551" w:type="dxa"/>
            <w:vMerge w:val="restart"/>
          </w:tcPr>
          <w:p w:rsidR="008804D5" w:rsidRPr="009E24ED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 по поддержке</w:t>
            </w:r>
            <w:r w:rsidRPr="009E24ED">
              <w:rPr>
                <w:rFonts w:ascii="Times New Roman" w:hAnsi="Times New Roman"/>
                <w:sz w:val="24"/>
                <w:szCs w:val="24"/>
              </w:rPr>
              <w:t xml:space="preserve"> детей 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FD7DCF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D7DCF">
              <w:rPr>
                <w:rFonts w:ascii="Times New Roman" w:hAnsi="Times New Roman"/>
              </w:rPr>
              <w:t xml:space="preserve">  Администрация Почепского района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804D5" w:rsidRPr="00452DC6" w:rsidTr="00EB390A">
        <w:trPr>
          <w:trHeight w:val="827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районного бюджете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переданных полномочий от сельских поселений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1008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временного трудоустройства несовершеннолетних граждан в возрасте от 14 до 18 лет в Почепском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Merge w:val="restart"/>
          </w:tcPr>
          <w:p w:rsidR="008804D5" w:rsidRPr="0061425B" w:rsidRDefault="008804D5" w:rsidP="00EB390A">
            <w:pPr>
              <w:rPr>
                <w:rFonts w:ascii="Times New Roman" w:hAnsi="Times New Roman"/>
                <w:color w:val="000000"/>
                <w:highlight w:val="lightGray"/>
              </w:rPr>
            </w:pPr>
            <w:r w:rsidRPr="0061425B">
              <w:rPr>
                <w:rFonts w:ascii="Times New Roman" w:hAnsi="Times New Roman"/>
                <w:color w:val="000000"/>
              </w:rPr>
              <w:t>Администрация Почепского района,сельские поселения, работодатели, ГУ « ЦЗН Почепского района»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в 2011-2013гг позволит создать условия дл функционирования эффективного рынка труда, сочетающего в себе экономические и социальные интересы работника, работодателя и потребности развития экономики района, снижения социальной напряженности в обществе посредством эффективной целевой поддержки несовершеннолетних граждан в возрасте от 14 до 18 лет, влиять на сокращение уровня подростковой преступности.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46,0</w:t>
            </w:r>
          </w:p>
        </w:tc>
        <w:tc>
          <w:tcPr>
            <w:tcW w:w="1350" w:type="dxa"/>
            <w:gridSpan w:val="3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F5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B5F5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166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vMerge w:val="restart"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>о привлечению и закреплению медицинских кадров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2014-2016г.г.</w:t>
            </w: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 xml:space="preserve"> в Почепском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Мероприятия по обеспечению жилплощадью врачей специалистов</w:t>
            </w:r>
          </w:p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EF0">
              <w:rPr>
                <w:rFonts w:ascii="Times New Roman" w:hAnsi="Times New Roman"/>
                <w:sz w:val="24"/>
                <w:szCs w:val="24"/>
              </w:rPr>
              <w:t>( достройка жилого дома пос.Московский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Merge w:val="restart"/>
          </w:tcPr>
          <w:p w:rsidR="008804D5" w:rsidRPr="000A01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A01F0">
              <w:rPr>
                <w:rFonts w:ascii="Times New Roman" w:hAnsi="Times New Roman"/>
              </w:rPr>
              <w:t xml:space="preserve">Администрация Почепского района 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8804D5" w:rsidRPr="00452DC6" w:rsidTr="00EB390A">
        <w:trPr>
          <w:trHeight w:val="163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0D3E44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163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0D3E44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1000,0</w:t>
            </w:r>
          </w:p>
        </w:tc>
        <w:tc>
          <w:tcPr>
            <w:tcW w:w="1418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163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804D5" w:rsidRPr="000D3E44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Итого по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дпрограмме</w:t>
            </w:r>
          </w:p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1000,0</w:t>
            </w:r>
          </w:p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09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6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2551" w:type="dxa"/>
            <w:vMerge w:val="restart"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полномочий по составлению(изменению)списков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842" w:type="dxa"/>
            <w:vMerge w:val="restart"/>
          </w:tcPr>
          <w:p w:rsidR="008804D5" w:rsidRPr="000D3E44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0" w:type="dxa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3"/>
        </w:trPr>
        <w:tc>
          <w:tcPr>
            <w:tcW w:w="709" w:type="dxa"/>
            <w:vMerge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418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3"/>
        </w:trPr>
        <w:tc>
          <w:tcPr>
            <w:tcW w:w="709" w:type="dxa"/>
            <w:vMerge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3"/>
        </w:trPr>
        <w:tc>
          <w:tcPr>
            <w:tcW w:w="709" w:type="dxa"/>
            <w:vMerge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  <w:tc>
          <w:tcPr>
            <w:tcW w:w="1418" w:type="dxa"/>
            <w:gridSpan w:val="3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764C2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C20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3"/>
        </w:trPr>
        <w:tc>
          <w:tcPr>
            <w:tcW w:w="709" w:type="dxa"/>
            <w:vMerge w:val="restart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vMerge w:val="restart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542">
              <w:rPr>
                <w:rFonts w:ascii="Times New Roman" w:hAnsi="Times New Roman"/>
              </w:rPr>
              <w:t xml:space="preserve">Мероприятия по охране земель сельскохозяйственного назначения на территории муниципального образования </w:t>
            </w:r>
          </w:p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33542">
              <w:rPr>
                <w:rFonts w:ascii="Times New Roman" w:hAnsi="Times New Roman"/>
              </w:rPr>
              <w:t>« Почепский район»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3"/>
        </w:trPr>
        <w:tc>
          <w:tcPr>
            <w:tcW w:w="709" w:type="dxa"/>
            <w:vMerge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3"/>
        </w:trPr>
        <w:tc>
          <w:tcPr>
            <w:tcW w:w="709" w:type="dxa"/>
            <w:vMerge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gridSpan w:val="3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8804D5" w:rsidRPr="00E33542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42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267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73"/>
        </w:trPr>
        <w:tc>
          <w:tcPr>
            <w:tcW w:w="709" w:type="dxa"/>
            <w:vMerge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</w:p>
        </w:tc>
        <w:tc>
          <w:tcPr>
            <w:tcW w:w="1810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FE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gridSpan w:val="3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</w:tcPr>
          <w:p w:rsidR="008804D5" w:rsidRPr="00B25FE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2"/>
          </w:tcPr>
          <w:p w:rsidR="008804D5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8804D5" w:rsidRPr="00764C2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10,0</w:t>
            </w:r>
          </w:p>
        </w:tc>
        <w:tc>
          <w:tcPr>
            <w:tcW w:w="2267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8804D5" w:rsidRPr="00B94EF0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4EF0">
              <w:rPr>
                <w:rFonts w:ascii="Times New Roman" w:hAnsi="Times New Roman"/>
                <w:b/>
                <w:sz w:val="24"/>
                <w:szCs w:val="24"/>
              </w:rPr>
              <w:t>ВСЕГО  по муниципальной программе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  <w:strike/>
              </w:rPr>
              <w:t xml:space="preserve"> </w:t>
            </w: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1019">
              <w:rPr>
                <w:rFonts w:ascii="Times New Roman" w:hAnsi="Times New Roman"/>
              </w:rPr>
              <w:t xml:space="preserve"> средств</w:t>
            </w:r>
            <w:r>
              <w:rPr>
                <w:rFonts w:ascii="Times New Roman" w:hAnsi="Times New Roman"/>
              </w:rPr>
              <w:t>а</w:t>
            </w:r>
            <w:r w:rsidRPr="00D71019">
              <w:rPr>
                <w:rFonts w:ascii="Times New Roman" w:hAnsi="Times New Roman"/>
              </w:rPr>
              <w:t xml:space="preserve"> федерального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3655,0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2837,6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214,9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350,4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252,1</w:t>
            </w:r>
          </w:p>
        </w:tc>
        <w:tc>
          <w:tcPr>
            <w:tcW w:w="2267" w:type="dxa"/>
            <w:vMerge w:val="restart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119991,5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32162,9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28935,2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29886,9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29006,5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71019">
              <w:rPr>
                <w:rFonts w:ascii="Times New Roman" w:hAnsi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101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71019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105448,7</w:t>
            </w:r>
          </w:p>
        </w:tc>
        <w:tc>
          <w:tcPr>
            <w:tcW w:w="1350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30908,4</w:t>
            </w:r>
          </w:p>
        </w:tc>
        <w:tc>
          <w:tcPr>
            <w:tcW w:w="1350" w:type="dxa"/>
            <w:gridSpan w:val="3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27405,1</w:t>
            </w:r>
          </w:p>
        </w:tc>
        <w:tc>
          <w:tcPr>
            <w:tcW w:w="1412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24620,0</w:t>
            </w:r>
          </w:p>
        </w:tc>
        <w:tc>
          <w:tcPr>
            <w:tcW w:w="1418" w:type="dxa"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22515,2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B03FAE">
              <w:rPr>
                <w:rFonts w:ascii="Times New Roman" w:hAnsi="Times New Roman"/>
                <w:sz w:val="24"/>
                <w:szCs w:val="24"/>
              </w:rPr>
              <w:t xml:space="preserve">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106,8</w:t>
            </w:r>
          </w:p>
        </w:tc>
        <w:tc>
          <w:tcPr>
            <w:tcW w:w="1350" w:type="dxa"/>
            <w:gridSpan w:val="3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4D5" w:rsidRPr="00452DC6" w:rsidTr="00EB390A">
        <w:trPr>
          <w:trHeight w:val="600"/>
        </w:trPr>
        <w:tc>
          <w:tcPr>
            <w:tcW w:w="709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</w:rPr>
            </w:pPr>
          </w:p>
        </w:tc>
        <w:tc>
          <w:tcPr>
            <w:tcW w:w="1810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03FAE">
              <w:rPr>
                <w:rFonts w:ascii="Times New Roman" w:hAnsi="Times New Roman"/>
                <w:b/>
                <w:sz w:val="24"/>
                <w:szCs w:val="24"/>
              </w:rPr>
              <w:t xml:space="preserve">итого по      </w:t>
            </w:r>
            <w:r w:rsidRPr="00B03FAE">
              <w:rPr>
                <w:rFonts w:ascii="Times New Roman" w:hAnsi="Times New Roman"/>
                <w:b/>
                <w:sz w:val="24"/>
                <w:szCs w:val="24"/>
              </w:rPr>
              <w:br/>
              <w:t>программе</w:t>
            </w:r>
          </w:p>
        </w:tc>
        <w:tc>
          <w:tcPr>
            <w:tcW w:w="1167" w:type="dxa"/>
            <w:gridSpan w:val="2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229202,0</w:t>
            </w:r>
          </w:p>
        </w:tc>
        <w:tc>
          <w:tcPr>
            <w:tcW w:w="1350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66015,7</w:t>
            </w:r>
          </w:p>
        </w:tc>
        <w:tc>
          <w:tcPr>
            <w:tcW w:w="1350" w:type="dxa"/>
            <w:gridSpan w:val="3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56555,2</w:t>
            </w:r>
          </w:p>
        </w:tc>
        <w:tc>
          <w:tcPr>
            <w:tcW w:w="1412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54857,3</w:t>
            </w:r>
          </w:p>
        </w:tc>
        <w:tc>
          <w:tcPr>
            <w:tcW w:w="1418" w:type="dxa"/>
          </w:tcPr>
          <w:p w:rsidR="008804D5" w:rsidRPr="00B03FAE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51773,8</w:t>
            </w:r>
          </w:p>
        </w:tc>
        <w:tc>
          <w:tcPr>
            <w:tcW w:w="2267" w:type="dxa"/>
            <w:vMerge/>
          </w:tcPr>
          <w:p w:rsidR="008804D5" w:rsidRPr="00D71019" w:rsidRDefault="008804D5" w:rsidP="00EB3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4D5" w:rsidRDefault="008804D5" w:rsidP="00A6393E"/>
    <w:p w:rsidR="008804D5" w:rsidRDefault="008804D5" w:rsidP="00D42896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  <w:sectPr w:rsidR="008804D5" w:rsidSect="00A6393E">
          <w:pgSz w:w="16838" w:h="11906" w:orient="landscape"/>
          <w:pgMar w:top="851" w:right="425" w:bottom="1701" w:left="720" w:header="709" w:footer="709" w:gutter="0"/>
          <w:cols w:space="708"/>
          <w:docGrid w:linePitch="360"/>
        </w:sectPr>
      </w:pPr>
    </w:p>
    <w:p w:rsidR="008804D5" w:rsidRDefault="008804D5" w:rsidP="00D42896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8804D5" w:rsidRDefault="008804D5" w:rsidP="00CA0FFB">
      <w:pPr>
        <w:pStyle w:val="ConsPlusTitle"/>
        <w:widowControl/>
        <w:jc w:val="center"/>
        <w:outlineLvl w:val="0"/>
        <w:rPr>
          <w:sz w:val="28"/>
          <w:szCs w:val="28"/>
        </w:rPr>
      </w:pPr>
    </w:p>
    <w:sectPr w:rsidR="008804D5" w:rsidSect="00A6393E">
      <w:pgSz w:w="11906" w:h="16838"/>
      <w:pgMar w:top="71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784320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abstractNum w:abstractNumId="2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3">
    <w:nsid w:val="6E6F6F2E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C76"/>
    <w:rsid w:val="00023E63"/>
    <w:rsid w:val="00025E72"/>
    <w:rsid w:val="000A01F0"/>
    <w:rsid w:val="000D3E44"/>
    <w:rsid w:val="001D4519"/>
    <w:rsid w:val="001F3118"/>
    <w:rsid w:val="00207AF5"/>
    <w:rsid w:val="00237F66"/>
    <w:rsid w:val="002F59FB"/>
    <w:rsid w:val="00360DBB"/>
    <w:rsid w:val="003629E1"/>
    <w:rsid w:val="003E47A0"/>
    <w:rsid w:val="003F3F87"/>
    <w:rsid w:val="004172BA"/>
    <w:rsid w:val="00452DC6"/>
    <w:rsid w:val="004A2CB3"/>
    <w:rsid w:val="00520AD7"/>
    <w:rsid w:val="00552B53"/>
    <w:rsid w:val="005624CA"/>
    <w:rsid w:val="005A7449"/>
    <w:rsid w:val="005E2ACF"/>
    <w:rsid w:val="005F5721"/>
    <w:rsid w:val="0061425B"/>
    <w:rsid w:val="006B5BE9"/>
    <w:rsid w:val="00764C20"/>
    <w:rsid w:val="008804D5"/>
    <w:rsid w:val="008845F6"/>
    <w:rsid w:val="00935EF0"/>
    <w:rsid w:val="009C7693"/>
    <w:rsid w:val="009E24ED"/>
    <w:rsid w:val="00A6393E"/>
    <w:rsid w:val="00AA2561"/>
    <w:rsid w:val="00B03C24"/>
    <w:rsid w:val="00B03FAE"/>
    <w:rsid w:val="00B137D1"/>
    <w:rsid w:val="00B23415"/>
    <w:rsid w:val="00B25FEE"/>
    <w:rsid w:val="00B53BF6"/>
    <w:rsid w:val="00B94EF0"/>
    <w:rsid w:val="00C432FC"/>
    <w:rsid w:val="00C620C7"/>
    <w:rsid w:val="00C73FAF"/>
    <w:rsid w:val="00CA0FFB"/>
    <w:rsid w:val="00D42896"/>
    <w:rsid w:val="00D71019"/>
    <w:rsid w:val="00DB7347"/>
    <w:rsid w:val="00DE0106"/>
    <w:rsid w:val="00DF6C76"/>
    <w:rsid w:val="00E33542"/>
    <w:rsid w:val="00E868E5"/>
    <w:rsid w:val="00E97E35"/>
    <w:rsid w:val="00EA66A4"/>
    <w:rsid w:val="00EB390A"/>
    <w:rsid w:val="00EB5F52"/>
    <w:rsid w:val="00EB7A76"/>
    <w:rsid w:val="00F655C1"/>
    <w:rsid w:val="00FD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BF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F6C76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F6C76"/>
    <w:pPr>
      <w:ind w:left="720"/>
      <w:contextualSpacing/>
    </w:pPr>
  </w:style>
  <w:style w:type="paragraph" w:customStyle="1" w:styleId="a">
    <w:name w:val="Абзац списка"/>
    <w:basedOn w:val="Normal"/>
    <w:uiPriority w:val="99"/>
    <w:rsid w:val="00A6393E"/>
    <w:pPr>
      <w:ind w:left="720"/>
      <w:contextualSpacing/>
    </w:pPr>
    <w:rPr>
      <w:lang w:eastAsia="en-US"/>
    </w:rPr>
  </w:style>
  <w:style w:type="paragraph" w:styleId="BodyTextIndent">
    <w:name w:val="Body Text Indent"/>
    <w:aliases w:val="Основной текст 1"/>
    <w:basedOn w:val="Normal"/>
    <w:link w:val="BodyTextIndentChar1"/>
    <w:uiPriority w:val="99"/>
    <w:rsid w:val="00A6393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aliases w:val="Основной текст 1 Char"/>
    <w:basedOn w:val="DefaultParagraphFont"/>
    <w:link w:val="BodyTextIndent"/>
    <w:uiPriority w:val="99"/>
    <w:semiHidden/>
    <w:locked/>
    <w:rPr>
      <w:rFonts w:cs="Times New Roman"/>
    </w:rPr>
  </w:style>
  <w:style w:type="character" w:customStyle="1" w:styleId="BodyTextIndentChar1">
    <w:name w:val="Body Text Indent Char1"/>
    <w:aliases w:val="Основной текст 1 Char1"/>
    <w:basedOn w:val="DefaultParagraphFont"/>
    <w:link w:val="BodyTextIndent"/>
    <w:uiPriority w:val="99"/>
    <w:locked/>
    <w:rsid w:val="00A6393E"/>
    <w:rPr>
      <w:rFonts w:eastAsia="Times New Roman" w:cs="Times New Roman"/>
      <w:sz w:val="24"/>
      <w:szCs w:val="24"/>
      <w:lang w:val="ru-RU" w:eastAsia="ru-RU" w:bidi="ar-SA"/>
    </w:rPr>
  </w:style>
  <w:style w:type="table" w:styleId="TableGrid">
    <w:name w:val="Table Grid"/>
    <w:basedOn w:val="TableNormal"/>
    <w:uiPriority w:val="99"/>
    <w:locked/>
    <w:rsid w:val="00A6393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A6393E"/>
    <w:pPr>
      <w:tabs>
        <w:tab w:val="center" w:pos="4680"/>
        <w:tab w:val="right" w:pos="9360"/>
      </w:tabs>
      <w:spacing w:after="0" w:line="240" w:lineRule="auto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A6393E"/>
    <w:rPr>
      <w:rFonts w:ascii="Calibri" w:hAnsi="Calibri" w:cs="Times New Roman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BalloonTextChar1"/>
    <w:uiPriority w:val="99"/>
    <w:semiHidden/>
    <w:rsid w:val="00A6393E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A6393E"/>
    <w:rPr>
      <w:rFonts w:ascii="Tahoma" w:hAnsi="Tahoma" w:cs="Tahoma"/>
      <w:sz w:val="16"/>
      <w:szCs w:val="16"/>
      <w:lang w:val="ru-RU" w:eastAsia="en-US" w:bidi="ar-SA"/>
    </w:rPr>
  </w:style>
  <w:style w:type="paragraph" w:styleId="Footer">
    <w:name w:val="footer"/>
    <w:basedOn w:val="Normal"/>
    <w:link w:val="FooterChar1"/>
    <w:uiPriority w:val="99"/>
    <w:semiHidden/>
    <w:rsid w:val="00A6393E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A6393E"/>
    <w:rPr>
      <w:rFonts w:ascii="Calibri" w:hAnsi="Calibri"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17</Pages>
  <Words>2921</Words>
  <Characters>16653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Миша</cp:lastModifiedBy>
  <cp:revision>21</cp:revision>
  <cp:lastPrinted>2013-05-25T03:15:00Z</cp:lastPrinted>
  <dcterms:created xsi:type="dcterms:W3CDTF">2013-05-09T06:26:00Z</dcterms:created>
  <dcterms:modified xsi:type="dcterms:W3CDTF">2013-11-29T07:52:00Z</dcterms:modified>
</cp:coreProperties>
</file>