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23" w:rsidRPr="00A01CE6" w:rsidRDefault="00510023" w:rsidP="00DC65BD">
      <w:pPr>
        <w:jc w:val="center"/>
        <w:rPr>
          <w:sz w:val="28"/>
          <w:szCs w:val="28"/>
        </w:rPr>
      </w:pPr>
      <w:r w:rsidRPr="00A01CE6">
        <w:rPr>
          <w:sz w:val="28"/>
          <w:szCs w:val="28"/>
        </w:rPr>
        <w:t>РОССИЙСКАЯ ФЕДЕРАЦИЯ</w:t>
      </w:r>
    </w:p>
    <w:p w:rsidR="00510023" w:rsidRPr="00A01CE6" w:rsidRDefault="00510023" w:rsidP="00DC65BD">
      <w:pPr>
        <w:jc w:val="center"/>
        <w:rPr>
          <w:sz w:val="28"/>
          <w:szCs w:val="28"/>
        </w:rPr>
      </w:pPr>
      <w:r w:rsidRPr="00A01CE6">
        <w:rPr>
          <w:sz w:val="28"/>
          <w:szCs w:val="28"/>
        </w:rPr>
        <w:t>Администрация Почепского района</w:t>
      </w:r>
    </w:p>
    <w:p w:rsidR="00510023" w:rsidRPr="00A01CE6" w:rsidRDefault="00510023" w:rsidP="00DC65BD">
      <w:pPr>
        <w:jc w:val="center"/>
        <w:rPr>
          <w:sz w:val="28"/>
          <w:szCs w:val="28"/>
        </w:rPr>
      </w:pPr>
      <w:r w:rsidRPr="00A01CE6">
        <w:rPr>
          <w:sz w:val="28"/>
          <w:szCs w:val="28"/>
        </w:rPr>
        <w:t>Брянской области</w:t>
      </w:r>
    </w:p>
    <w:p w:rsidR="00510023" w:rsidRPr="00A01CE6" w:rsidRDefault="00510023" w:rsidP="00DC65BD">
      <w:pPr>
        <w:jc w:val="center"/>
        <w:rPr>
          <w:sz w:val="28"/>
          <w:szCs w:val="28"/>
        </w:rPr>
      </w:pPr>
    </w:p>
    <w:p w:rsidR="00510023" w:rsidRPr="00A01CE6" w:rsidRDefault="00510023" w:rsidP="00DC65BD">
      <w:pPr>
        <w:jc w:val="center"/>
        <w:rPr>
          <w:sz w:val="28"/>
          <w:szCs w:val="28"/>
        </w:rPr>
      </w:pPr>
      <w:r w:rsidRPr="00A01CE6">
        <w:rPr>
          <w:sz w:val="28"/>
          <w:szCs w:val="28"/>
        </w:rPr>
        <w:t>ПОСТАНОВЛЕНИЕ</w:t>
      </w:r>
    </w:p>
    <w:p w:rsidR="00510023" w:rsidRDefault="00510023" w:rsidP="00DC65BD">
      <w:pPr>
        <w:jc w:val="center"/>
        <w:rPr>
          <w:b/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7B29A8">
        <w:rPr>
          <w:sz w:val="28"/>
          <w:szCs w:val="28"/>
          <w:u w:val="single"/>
        </w:rPr>
        <w:t>30.09.2013</w:t>
      </w:r>
      <w:r>
        <w:rPr>
          <w:sz w:val="28"/>
          <w:szCs w:val="28"/>
        </w:rPr>
        <w:t xml:space="preserve"> № </w:t>
      </w:r>
      <w:r w:rsidRPr="007B29A8">
        <w:rPr>
          <w:sz w:val="28"/>
          <w:szCs w:val="28"/>
          <w:u w:val="single"/>
        </w:rPr>
        <w:t>485</w:t>
      </w:r>
    </w:p>
    <w:p w:rsidR="00510023" w:rsidRPr="000B37D2" w:rsidRDefault="00510023" w:rsidP="00DC65BD">
      <w:pPr>
        <w:jc w:val="center"/>
        <w:rPr>
          <w:b/>
          <w:sz w:val="28"/>
          <w:szCs w:val="28"/>
        </w:rPr>
      </w:pPr>
    </w:p>
    <w:p w:rsidR="00510023" w:rsidRPr="00225A28" w:rsidRDefault="00510023" w:rsidP="00DC65BD">
      <w:pPr>
        <w:rPr>
          <w:sz w:val="28"/>
          <w:szCs w:val="28"/>
        </w:rPr>
      </w:pPr>
      <w:r w:rsidRPr="00225A28">
        <w:rPr>
          <w:sz w:val="28"/>
          <w:szCs w:val="28"/>
        </w:rPr>
        <w:t>г.Почеп</w:t>
      </w: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 в муниципальную </w:t>
      </w: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программу «Развитие культуры </w:t>
      </w: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>Почепского района»  (2013-2016 годы)</w:t>
      </w: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DC65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реализации  Федерального закона Российской Федерации от 07.05.2013 г.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                                 и в соответствии со ст. 179 Бюджетного кодекса Российской Федерации</w:t>
      </w:r>
    </w:p>
    <w:p w:rsidR="00510023" w:rsidRDefault="00510023" w:rsidP="00DC65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10023" w:rsidRDefault="00510023" w:rsidP="00DC65BD">
      <w:pPr>
        <w:rPr>
          <w:sz w:val="28"/>
          <w:szCs w:val="28"/>
        </w:rPr>
      </w:pPr>
    </w:p>
    <w:p w:rsidR="00510023" w:rsidRPr="00B17C31" w:rsidRDefault="00510023" w:rsidP="00DC65B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04894">
        <w:rPr>
          <w:sz w:val="28"/>
          <w:szCs w:val="28"/>
        </w:rPr>
        <w:t>Внести в муниципальную программу «</w:t>
      </w:r>
      <w:r>
        <w:rPr>
          <w:sz w:val="28"/>
          <w:szCs w:val="28"/>
        </w:rPr>
        <w:t xml:space="preserve">Развитие культуры </w:t>
      </w:r>
      <w:r w:rsidRPr="00904894">
        <w:rPr>
          <w:sz w:val="28"/>
          <w:szCs w:val="28"/>
        </w:rPr>
        <w:t>Почепского района</w:t>
      </w:r>
      <w:r>
        <w:rPr>
          <w:sz w:val="28"/>
          <w:szCs w:val="28"/>
        </w:rPr>
        <w:t xml:space="preserve"> (2013-2016 </w:t>
      </w:r>
      <w:r w:rsidRPr="00904894">
        <w:rPr>
          <w:sz w:val="28"/>
          <w:szCs w:val="28"/>
        </w:rPr>
        <w:t>годы),</w:t>
      </w:r>
      <w:r>
        <w:rPr>
          <w:sz w:val="28"/>
          <w:szCs w:val="28"/>
        </w:rPr>
        <w:t xml:space="preserve"> </w:t>
      </w:r>
      <w:r w:rsidRPr="00904894">
        <w:rPr>
          <w:sz w:val="28"/>
          <w:szCs w:val="28"/>
        </w:rPr>
        <w:t>утвержденную постановлением администрации Почепского района от 12.10.2012 года № 440, следующие изменения:</w:t>
      </w:r>
    </w:p>
    <w:p w:rsidR="00510023" w:rsidRDefault="00510023" w:rsidP="00DC65BD">
      <w:pPr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тексте Паспорта программы «Перечень долгосрочных целевых программ»  исключить.</w:t>
      </w:r>
    </w:p>
    <w:p w:rsidR="00510023" w:rsidRDefault="00510023" w:rsidP="00DC65BD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«План реализации программы» изложить в новой редакции (прилагается).</w:t>
      </w:r>
    </w:p>
    <w:p w:rsidR="00510023" w:rsidRPr="00662B83" w:rsidRDefault="00510023" w:rsidP="00DC65BD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Pr="006D1652">
        <w:rPr>
          <w:sz w:val="28"/>
          <w:szCs w:val="28"/>
        </w:rPr>
        <w:t>Прогн</w:t>
      </w:r>
      <w:r>
        <w:rPr>
          <w:sz w:val="28"/>
          <w:szCs w:val="28"/>
        </w:rPr>
        <w:t>оз сводных показателей муниципальных</w:t>
      </w:r>
      <w:r w:rsidRPr="006D1652">
        <w:rPr>
          <w:sz w:val="28"/>
          <w:szCs w:val="28"/>
        </w:rPr>
        <w:t xml:space="preserve"> заданий по э</w:t>
      </w:r>
      <w:r>
        <w:rPr>
          <w:sz w:val="28"/>
          <w:szCs w:val="28"/>
        </w:rPr>
        <w:t>тапам реализации муниципальной</w:t>
      </w:r>
      <w:r w:rsidRPr="006D1652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»  изложить в новой редакции (прилагается).</w:t>
      </w:r>
    </w:p>
    <w:p w:rsidR="00510023" w:rsidRPr="00B17C31" w:rsidRDefault="00510023" w:rsidP="00DC65B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1 января 2014 года.</w:t>
      </w:r>
    </w:p>
    <w:p w:rsidR="00510023" w:rsidRDefault="00510023" w:rsidP="00DC65B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</w:t>
      </w:r>
      <w:r w:rsidRPr="0090489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04894">
        <w:rPr>
          <w:sz w:val="28"/>
          <w:szCs w:val="28"/>
        </w:rPr>
        <w:t xml:space="preserve"> исполнением настоящего постановления  возложить на заместителя главы администрации</w:t>
      </w:r>
      <w:r>
        <w:rPr>
          <w:sz w:val="28"/>
          <w:szCs w:val="28"/>
        </w:rPr>
        <w:t xml:space="preserve"> </w:t>
      </w:r>
      <w:r w:rsidRPr="0090489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4894">
        <w:rPr>
          <w:sz w:val="28"/>
          <w:szCs w:val="28"/>
        </w:rPr>
        <w:t>начальника финансового управления Почепского района  Шаболдину Е.Д.</w:t>
      </w:r>
    </w:p>
    <w:p w:rsidR="00510023" w:rsidRDefault="00510023" w:rsidP="00DC65BD">
      <w:pPr>
        <w:ind w:left="360"/>
        <w:jc w:val="both"/>
        <w:rPr>
          <w:sz w:val="28"/>
          <w:szCs w:val="28"/>
        </w:rPr>
      </w:pPr>
    </w:p>
    <w:p w:rsidR="00510023" w:rsidRDefault="00510023" w:rsidP="00DC65BD">
      <w:pPr>
        <w:ind w:left="360"/>
        <w:rPr>
          <w:sz w:val="28"/>
          <w:szCs w:val="28"/>
        </w:rPr>
      </w:pPr>
    </w:p>
    <w:p w:rsidR="00510023" w:rsidRDefault="00510023" w:rsidP="00DC65BD">
      <w:pPr>
        <w:ind w:left="360"/>
        <w:rPr>
          <w:sz w:val="28"/>
          <w:szCs w:val="28"/>
        </w:rPr>
      </w:pPr>
    </w:p>
    <w:p w:rsidR="00510023" w:rsidRDefault="00510023" w:rsidP="00DC65BD">
      <w:pPr>
        <w:ind w:left="360"/>
        <w:rPr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10023" w:rsidRDefault="00510023" w:rsidP="00DC65BD">
      <w:pPr>
        <w:rPr>
          <w:sz w:val="28"/>
          <w:szCs w:val="28"/>
        </w:rPr>
      </w:pPr>
      <w:r>
        <w:rPr>
          <w:sz w:val="28"/>
          <w:szCs w:val="28"/>
        </w:rPr>
        <w:t>Почепского района                                                                Граборов А.Н.</w:t>
      </w: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2B1492">
      <w:pPr>
        <w:autoSpaceDE w:val="0"/>
        <w:autoSpaceDN w:val="0"/>
        <w:adjustRightInd w:val="0"/>
        <w:ind w:firstLine="540"/>
        <w:jc w:val="both"/>
        <w:outlineLvl w:val="0"/>
        <w:sectPr w:rsidR="00510023" w:rsidSect="00D97CEA">
          <w:headerReference w:type="default" r:id="rId7"/>
          <w:pgSz w:w="11906" w:h="16838"/>
          <w:pgMar w:top="540" w:right="851" w:bottom="1134" w:left="1701" w:header="709" w:footer="709" w:gutter="0"/>
          <w:cols w:space="708"/>
          <w:titlePg/>
          <w:docGrid w:linePitch="360"/>
        </w:sectPr>
      </w:pPr>
    </w:p>
    <w:p w:rsidR="00510023" w:rsidRPr="00292310" w:rsidRDefault="00510023" w:rsidP="002B1492">
      <w:pPr>
        <w:autoSpaceDE w:val="0"/>
        <w:autoSpaceDN w:val="0"/>
        <w:adjustRightInd w:val="0"/>
        <w:ind w:left="948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</w:p>
    <w:p w:rsidR="00510023" w:rsidRPr="00292310" w:rsidRDefault="00510023" w:rsidP="002B1492">
      <w:pPr>
        <w:autoSpaceDE w:val="0"/>
        <w:autoSpaceDN w:val="0"/>
        <w:adjustRightInd w:val="0"/>
        <w:ind w:left="948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 муниципальной</w:t>
      </w:r>
      <w:r w:rsidRPr="00292310">
        <w:rPr>
          <w:sz w:val="20"/>
          <w:szCs w:val="20"/>
        </w:rPr>
        <w:t xml:space="preserve"> программе "Развитие культуры </w:t>
      </w:r>
    </w:p>
    <w:p w:rsidR="00510023" w:rsidRPr="00292310" w:rsidRDefault="00510023" w:rsidP="002B1492">
      <w:pPr>
        <w:autoSpaceDE w:val="0"/>
        <w:autoSpaceDN w:val="0"/>
        <w:adjustRightInd w:val="0"/>
        <w:ind w:left="948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Почепского района" (2013 - 2016</w:t>
      </w:r>
      <w:r w:rsidRPr="00292310">
        <w:rPr>
          <w:sz w:val="20"/>
          <w:szCs w:val="20"/>
        </w:rPr>
        <w:t xml:space="preserve"> годы) </w:t>
      </w:r>
    </w:p>
    <w:p w:rsidR="00510023" w:rsidRPr="00874F7C" w:rsidRDefault="00510023" w:rsidP="002B1492">
      <w:pPr>
        <w:autoSpaceDE w:val="0"/>
        <w:autoSpaceDN w:val="0"/>
        <w:adjustRightInd w:val="0"/>
        <w:ind w:firstLine="540"/>
        <w:jc w:val="both"/>
        <w:outlineLvl w:val="0"/>
      </w:pPr>
    </w:p>
    <w:p w:rsidR="00510023" w:rsidRDefault="00510023" w:rsidP="002B1492">
      <w:pPr>
        <w:autoSpaceDE w:val="0"/>
        <w:autoSpaceDN w:val="0"/>
        <w:adjustRightInd w:val="0"/>
        <w:ind w:firstLine="540"/>
        <w:jc w:val="center"/>
        <w:outlineLvl w:val="0"/>
      </w:pPr>
      <w:r>
        <w:t>ПЛАН РЕАЛИЗАЦИИ МУНИЦИПАЛЬНОЙ ПРОГРАММЫ</w:t>
      </w:r>
    </w:p>
    <w:p w:rsidR="00510023" w:rsidRDefault="00510023" w:rsidP="002B1492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16200" w:type="dxa"/>
        <w:tblLook w:val="0000"/>
      </w:tblPr>
      <w:tblGrid>
        <w:gridCol w:w="3191"/>
        <w:gridCol w:w="1729"/>
        <w:gridCol w:w="2322"/>
        <w:gridCol w:w="1266"/>
        <w:gridCol w:w="1266"/>
        <w:gridCol w:w="1266"/>
        <w:gridCol w:w="1266"/>
        <w:gridCol w:w="3894"/>
      </w:tblGrid>
      <w:tr w:rsidR="00510023" w:rsidRPr="00874F7C" w:rsidTr="00052E7F">
        <w:trPr>
          <w:trHeight w:val="792"/>
          <w:tblHeader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Наименование ДЦП, подпрограммы ДЦП, мероприятий ДЦП, подпрограммы, ВЦП, включенной в подпрограмму, мероприятий ВЦП, основного мероприятия, мероприятий, реализуемых в рамках основного мероприятия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Объем средств на реализацию программы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Ожидаемый</w:t>
            </w:r>
            <w:r w:rsidRPr="00874F7C">
              <w:rPr>
                <w:sz w:val="20"/>
                <w:szCs w:val="20"/>
              </w:rPr>
              <w:br/>
              <w:t xml:space="preserve">непосредственный </w:t>
            </w:r>
            <w:r w:rsidRPr="00874F7C">
              <w:rPr>
                <w:sz w:val="20"/>
                <w:szCs w:val="20"/>
              </w:rPr>
              <w:br/>
              <w:t>результат (краткое описание, целевые индикаторы и показатели)</w:t>
            </w:r>
          </w:p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</w:p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</w:p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</w:p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065"/>
          <w:tblHeader/>
        </w:trPr>
        <w:tc>
          <w:tcPr>
            <w:tcW w:w="3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 w:rsidRPr="00874F7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  <w:r w:rsidRPr="00874F7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  <w:r w:rsidRPr="00874F7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Pr="00874F7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95"/>
          <w:tblHeader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8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4F7C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одпрограмма «Развитие дополнительного образования детей (2013-2016 годы)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30A81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дополнительного образования детей в сфере культуры и искусства: </w:t>
            </w:r>
            <w:r w:rsidRPr="00874F7C">
              <w:rPr>
                <w:sz w:val="20"/>
                <w:szCs w:val="20"/>
              </w:rPr>
              <w:t xml:space="preserve">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2013 год - 360 чл., 2014 год - 360</w:t>
            </w:r>
            <w:r w:rsidRPr="00874F7C">
              <w:rPr>
                <w:sz w:val="20"/>
                <w:szCs w:val="20"/>
              </w:rPr>
              <w:t xml:space="preserve"> чел.,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2015 год - 360 чел., 2016 год - 360</w:t>
            </w:r>
            <w:r w:rsidRPr="00874F7C">
              <w:rPr>
                <w:sz w:val="20"/>
                <w:szCs w:val="20"/>
              </w:rPr>
              <w:t xml:space="preserve"> чел</w:t>
            </w:r>
            <w:r>
              <w:rPr>
                <w:sz w:val="20"/>
                <w:szCs w:val="20"/>
              </w:rPr>
              <w:t>.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9615189,00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402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291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</w:t>
            </w:r>
            <w:r>
              <w:rPr>
                <w:sz w:val="20"/>
                <w:szCs w:val="20"/>
              </w:rPr>
              <w:t xml:space="preserve"> по подпрограмме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10205189,00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Предоставление дополнительного образования детей в сфере культуры и искусства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</w:t>
            </w:r>
            <w:r w:rsidRPr="00874F7C">
              <w:rPr>
                <w:sz w:val="20"/>
                <w:szCs w:val="20"/>
              </w:rPr>
              <w:t xml:space="preserve">культуры </w:t>
            </w:r>
            <w:r>
              <w:rPr>
                <w:sz w:val="20"/>
                <w:szCs w:val="20"/>
              </w:rPr>
              <w:t xml:space="preserve">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дополнительного образования детей в сфере культуры и искусства: </w:t>
            </w:r>
            <w:r w:rsidRPr="00874F7C">
              <w:rPr>
                <w:sz w:val="20"/>
                <w:szCs w:val="20"/>
              </w:rPr>
              <w:t xml:space="preserve">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2013 год - 360 чл., 2014 год - 360</w:t>
            </w:r>
            <w:r w:rsidRPr="00874F7C">
              <w:rPr>
                <w:sz w:val="20"/>
                <w:szCs w:val="20"/>
              </w:rPr>
              <w:t xml:space="preserve"> чел.,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2015 год - 360 чел., 2016 год - 360</w:t>
            </w:r>
            <w:r w:rsidRPr="00874F7C">
              <w:rPr>
                <w:sz w:val="20"/>
                <w:szCs w:val="20"/>
              </w:rPr>
              <w:t xml:space="preserve"> чел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9555189,00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446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414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10105189,00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27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874F7C">
              <w:rPr>
                <w:sz w:val="20"/>
                <w:szCs w:val="20"/>
              </w:rPr>
              <w:t>Предоставление мер социальной поддержки по оплате жилья и коммунальных услуг отдельным категориям граждан, работающих в сельской местности или посёлках городского типа на территории Брянской области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численность специалистов учреждений культуры, работающих в сельской местности или посёлках городского тип</w:t>
            </w:r>
            <w:r>
              <w:rPr>
                <w:sz w:val="20"/>
                <w:szCs w:val="20"/>
              </w:rPr>
              <w:t>а на территории Почепского района</w:t>
            </w:r>
            <w:r w:rsidRPr="00874F7C">
              <w:rPr>
                <w:sz w:val="20"/>
                <w:szCs w:val="20"/>
              </w:rPr>
              <w:t>, получивших поддержку в виде денежной выплаты по оплате жилья</w:t>
            </w:r>
            <w:r>
              <w:rPr>
                <w:sz w:val="20"/>
                <w:szCs w:val="20"/>
              </w:rPr>
              <w:t xml:space="preserve"> и коммунальных услуг: 2013</w:t>
            </w:r>
            <w:r w:rsidRPr="00874F7C">
              <w:rPr>
                <w:sz w:val="20"/>
                <w:szCs w:val="20"/>
              </w:rPr>
              <w:t xml:space="preserve"> год -</w:t>
            </w:r>
            <w:r>
              <w:rPr>
                <w:sz w:val="20"/>
                <w:szCs w:val="20"/>
              </w:rPr>
              <w:t>2 чел;</w:t>
            </w:r>
            <w:r w:rsidRPr="00874F7C"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2014 год - 2 чел.; 2015 год - 2 чел.; 2016 год - 2</w:t>
            </w:r>
            <w:r w:rsidRPr="00874F7C">
              <w:rPr>
                <w:sz w:val="20"/>
                <w:szCs w:val="20"/>
              </w:rPr>
              <w:t xml:space="preserve"> чел.. </w:t>
            </w:r>
          </w:p>
        </w:tc>
      </w:tr>
      <w:tr w:rsidR="00510023" w:rsidRPr="00874F7C" w:rsidTr="00052E7F">
        <w:trPr>
          <w:trHeight w:val="166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203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770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874F7C">
              <w:rPr>
                <w:sz w:val="20"/>
                <w:szCs w:val="20"/>
              </w:rPr>
              <w:t>000,0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Pr="00874F7C">
              <w:rPr>
                <w:sz w:val="20"/>
                <w:szCs w:val="20"/>
              </w:rPr>
              <w:t>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Pr="00874F7C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</w:t>
            </w:r>
            <w:r w:rsidRPr="00874F7C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6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Разовая материальная  помощь к отпуску работникам учреждений культуры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 xml:space="preserve">оказание </w:t>
            </w:r>
            <w:r>
              <w:rPr>
                <w:sz w:val="20"/>
                <w:szCs w:val="20"/>
              </w:rPr>
              <w:t>разовой материальной помощи к отпуску</w:t>
            </w:r>
          </w:p>
        </w:tc>
      </w:tr>
      <w:tr w:rsidR="00510023" w:rsidRPr="00874F7C" w:rsidTr="00052E7F">
        <w:trPr>
          <w:trHeight w:val="267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222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93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874F7C">
              <w:rPr>
                <w:sz w:val="20"/>
                <w:szCs w:val="20"/>
              </w:rPr>
              <w:t>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874F7C">
              <w:rPr>
                <w:sz w:val="20"/>
                <w:szCs w:val="20"/>
              </w:rPr>
              <w:t>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874F7C">
              <w:rPr>
                <w:sz w:val="20"/>
                <w:szCs w:val="20"/>
              </w:rPr>
              <w:t>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Pr="00874F7C">
              <w:rPr>
                <w:sz w:val="20"/>
                <w:szCs w:val="20"/>
              </w:rPr>
              <w:t>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874F7C">
              <w:rPr>
                <w:sz w:val="20"/>
                <w:szCs w:val="20"/>
              </w:rPr>
              <w:t>Подпрограмма "Предоставление услуг в сфере культуры и искусст</w:t>
            </w:r>
            <w:r>
              <w:rPr>
                <w:sz w:val="20"/>
                <w:szCs w:val="20"/>
              </w:rPr>
              <w:t>ва" (2013 - 2016</w:t>
            </w:r>
            <w:r w:rsidRPr="00874F7C">
              <w:rPr>
                <w:sz w:val="20"/>
                <w:szCs w:val="20"/>
              </w:rPr>
              <w:t xml:space="preserve"> годы)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муниципальными</w:t>
            </w:r>
            <w:r w:rsidRPr="00874F7C">
              <w:rPr>
                <w:sz w:val="20"/>
                <w:szCs w:val="20"/>
              </w:rPr>
              <w:t xml:space="preserve"> учреждениями культуры и иску</w:t>
            </w:r>
            <w:r>
              <w:rPr>
                <w:sz w:val="20"/>
                <w:szCs w:val="20"/>
              </w:rPr>
              <w:t>сства населению Почепского района</w:t>
            </w:r>
            <w:r w:rsidRPr="00874F7C">
              <w:rPr>
                <w:sz w:val="20"/>
                <w:szCs w:val="20"/>
              </w:rPr>
              <w:t xml:space="preserve"> согласно утверждённому перечню услуг 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22382604,00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3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6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23132604,00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736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57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874F7C">
              <w:rPr>
                <w:sz w:val="20"/>
                <w:szCs w:val="20"/>
              </w:rPr>
              <w:t>Библи</w:t>
            </w:r>
            <w:r>
              <w:rPr>
                <w:sz w:val="20"/>
                <w:szCs w:val="20"/>
              </w:rPr>
              <w:t>о</w:t>
            </w:r>
            <w:r w:rsidRPr="00874F7C">
              <w:rPr>
                <w:sz w:val="20"/>
                <w:szCs w:val="20"/>
              </w:rPr>
              <w:t>течное обслуживание населения</w:t>
            </w:r>
            <w:r>
              <w:rPr>
                <w:sz w:val="20"/>
                <w:szCs w:val="20"/>
              </w:rPr>
              <w:t xml:space="preserve"> Почепского муниципального района, комплектование и обеспечение сохранности библиотечных фондов муниципальных библиотек, оказание консультативной и методической помощи библиотекарям муниципальных библиотек  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 муниципальной</w:t>
            </w:r>
            <w:r w:rsidRPr="00874F7C">
              <w:rPr>
                <w:sz w:val="20"/>
                <w:szCs w:val="20"/>
              </w:rPr>
              <w:t xml:space="preserve"> услуги - библиотеч</w:t>
            </w:r>
            <w:r>
              <w:rPr>
                <w:sz w:val="20"/>
                <w:szCs w:val="20"/>
              </w:rPr>
              <w:t>ное обслуживание населения: 2013 год - 46955 чел.; 2014 год - 46955 чел., 2015 год - 46955 чел., 2016 год - 46955</w:t>
            </w:r>
            <w:r w:rsidRPr="00874F7C">
              <w:rPr>
                <w:sz w:val="20"/>
                <w:szCs w:val="20"/>
              </w:rPr>
              <w:t xml:space="preserve"> чел.</w:t>
            </w:r>
            <w:r>
              <w:rPr>
                <w:sz w:val="20"/>
                <w:szCs w:val="20"/>
              </w:rPr>
              <w:t xml:space="preserve"> комплектование и обеспечение сохранности библиотечных фондов, оказание консультативной и методической помощи муниципальным библиотекам</w:t>
            </w:r>
          </w:p>
        </w:tc>
      </w:tr>
      <w:tr w:rsidR="00510023" w:rsidRPr="00874F7C" w:rsidTr="00052E7F">
        <w:trPr>
          <w:trHeight w:val="299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6136593,00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13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4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основному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6186593,00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874F7C">
              <w:rPr>
                <w:sz w:val="20"/>
                <w:szCs w:val="20"/>
              </w:rPr>
              <w:t xml:space="preserve">Организация </w:t>
            </w:r>
            <w:r>
              <w:rPr>
                <w:sz w:val="20"/>
                <w:szCs w:val="20"/>
              </w:rPr>
              <w:t>досуга и развитие местного традиционного народного художественного творчества (2013-2016 годы)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организация и проведение культ</w:t>
            </w:r>
            <w:r>
              <w:rPr>
                <w:sz w:val="20"/>
                <w:szCs w:val="20"/>
              </w:rPr>
              <w:t>урно-досуговых мероприятий: 2013 -2016 годы ежегодно 468</w:t>
            </w:r>
            <w:r w:rsidRPr="00874F7C">
              <w:rPr>
                <w:sz w:val="20"/>
                <w:szCs w:val="20"/>
              </w:rPr>
              <w:t xml:space="preserve"> ед.</w:t>
            </w:r>
          </w:p>
        </w:tc>
      </w:tr>
      <w:tr w:rsidR="00510023" w:rsidRPr="00874F7C" w:rsidTr="00052E7F">
        <w:trPr>
          <w:trHeight w:val="117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8101394,00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5691300,00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5691300,00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5691300,00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5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450000,00</w:t>
            </w: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4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основному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8551394,00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6141300,00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6141300,00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6141300,00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Публичный киновидеопоказ  (2013 - 2016</w:t>
            </w:r>
            <w:r w:rsidRPr="00874F7C">
              <w:rPr>
                <w:sz w:val="20"/>
                <w:szCs w:val="20"/>
              </w:rPr>
              <w:t xml:space="preserve"> годы)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киновидеосеансов: 2013-2016 годы ежегодно 700 ед.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8144617,00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2308700,00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2308700,00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2308700,00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28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026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</w:t>
            </w:r>
            <w:r>
              <w:rPr>
                <w:sz w:val="20"/>
                <w:szCs w:val="20"/>
              </w:rPr>
              <w:t xml:space="preserve"> основному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8394617,00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2558700,00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2558700,00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2558700,00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Pr="00874F7C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>дпрограмма "Управление  в сфере культуры " (2013 - 2016</w:t>
            </w:r>
            <w:r w:rsidRPr="00874F7C">
              <w:rPr>
                <w:sz w:val="20"/>
                <w:szCs w:val="20"/>
              </w:rPr>
              <w:t xml:space="preserve"> годы)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проведение единой государственной культурной политик</w:t>
            </w:r>
            <w:r>
              <w:rPr>
                <w:sz w:val="20"/>
                <w:szCs w:val="20"/>
              </w:rPr>
              <w:t>и на территории Почепского района</w:t>
            </w:r>
            <w:r w:rsidRPr="00874F7C">
              <w:rPr>
                <w:sz w:val="20"/>
                <w:szCs w:val="20"/>
              </w:rPr>
              <w:t>, разработка стратегии и обеспечение оптимальных условий развития культ</w:t>
            </w:r>
            <w:r>
              <w:rPr>
                <w:sz w:val="20"/>
                <w:szCs w:val="20"/>
              </w:rPr>
              <w:t>уры и искусства Почепского района</w:t>
            </w:r>
            <w:r w:rsidRPr="00874F7C">
              <w:rPr>
                <w:sz w:val="20"/>
                <w:szCs w:val="20"/>
              </w:rPr>
              <w:t xml:space="preserve">  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3575500,00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3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6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3575500,00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2515000,00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736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57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Материальное техническое и финансовое обеспечение деятельности отдела культуры администрации Почепского района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проведение единой государственной культурной политик</w:t>
            </w:r>
            <w:r>
              <w:rPr>
                <w:sz w:val="20"/>
                <w:szCs w:val="20"/>
              </w:rPr>
              <w:t>и на территории Почепского района</w:t>
            </w:r>
            <w:r w:rsidRPr="00874F7C">
              <w:rPr>
                <w:sz w:val="20"/>
                <w:szCs w:val="20"/>
              </w:rPr>
              <w:t>, разработка стратегии и обеспечение оптимальных условий развития культ</w:t>
            </w:r>
            <w:r>
              <w:rPr>
                <w:sz w:val="20"/>
                <w:szCs w:val="20"/>
              </w:rPr>
              <w:t>уры и искусства Почепского района</w:t>
            </w:r>
            <w:r w:rsidRPr="00874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874F7C">
              <w:rPr>
                <w:sz w:val="20"/>
                <w:szCs w:val="20"/>
              </w:rPr>
              <w:t>доля подведомственных учреждений, имеющих собственный сай</w:t>
            </w:r>
            <w:r>
              <w:rPr>
                <w:sz w:val="20"/>
                <w:szCs w:val="20"/>
              </w:rPr>
              <w:t>т в сети Интернет, - 100 % (2013 - 2016</w:t>
            </w:r>
            <w:r w:rsidRPr="00874F7C">
              <w:rPr>
                <w:sz w:val="20"/>
                <w:szCs w:val="20"/>
              </w:rPr>
              <w:t xml:space="preserve"> годы)</w:t>
            </w:r>
          </w:p>
        </w:tc>
      </w:tr>
      <w:tr w:rsidR="00510023" w:rsidRPr="00874F7C" w:rsidTr="00052E7F">
        <w:trPr>
          <w:trHeight w:val="299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13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4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основному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Бухгалтерское обслуживание муниципальных учреждений культуры  (2013-2016 годы)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 культуры администрации Почепского района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Бухгалтерское обслуживание муниципальных учреждений культуры </w:t>
            </w:r>
          </w:p>
        </w:tc>
      </w:tr>
      <w:tr w:rsidR="00510023" w:rsidRPr="00874F7C" w:rsidTr="00052E7F">
        <w:trPr>
          <w:trHeight w:val="117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15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4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итого по основному мероприятию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Итого по муниципальной</w:t>
            </w:r>
            <w:r w:rsidRPr="00874F7C">
              <w:rPr>
                <w:sz w:val="20"/>
                <w:szCs w:val="20"/>
              </w:rPr>
              <w:t xml:space="preserve"> программе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 xml:space="preserve"> областной бюджет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 </w:t>
            </w:r>
          </w:p>
        </w:tc>
      </w:tr>
      <w:tr w:rsidR="00510023" w:rsidRPr="00874F7C" w:rsidTr="00052E7F">
        <w:trPr>
          <w:trHeight w:val="315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35573293,00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23575000,00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23575000,00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23575000,00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  <w:tr w:rsidR="00510023" w:rsidRPr="00874F7C" w:rsidTr="00052E7F">
        <w:trPr>
          <w:trHeight w:val="630"/>
        </w:trPr>
        <w:tc>
          <w:tcPr>
            <w:tcW w:w="3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  <w:r w:rsidRPr="00874F7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874F7C" w:rsidRDefault="00510023" w:rsidP="00052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1300000,00</w:t>
            </w: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023" w:rsidRPr="00874F7C" w:rsidRDefault="00510023" w:rsidP="00052E7F">
            <w:pPr>
              <w:rPr>
                <w:sz w:val="20"/>
                <w:szCs w:val="20"/>
              </w:rPr>
            </w:pPr>
          </w:p>
        </w:tc>
      </w:tr>
    </w:tbl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Pr="000463F1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  <w:r>
        <w:rPr>
          <w:color w:val="244061"/>
          <w:sz w:val="28"/>
          <w:szCs w:val="28"/>
        </w:rPr>
        <w:br w:type="page"/>
      </w:r>
    </w:p>
    <w:p w:rsidR="00510023" w:rsidRPr="006D1652" w:rsidRDefault="00510023" w:rsidP="002B1492">
      <w:pPr>
        <w:autoSpaceDE w:val="0"/>
        <w:autoSpaceDN w:val="0"/>
        <w:adjustRightInd w:val="0"/>
        <w:ind w:left="78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10023" w:rsidRPr="006D1652" w:rsidRDefault="00510023" w:rsidP="002B1492">
      <w:pPr>
        <w:autoSpaceDE w:val="0"/>
        <w:autoSpaceDN w:val="0"/>
        <w:adjustRightInd w:val="0"/>
        <w:ind w:left="78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 муниципальной</w:t>
      </w:r>
      <w:r w:rsidRPr="006D1652">
        <w:rPr>
          <w:sz w:val="28"/>
          <w:szCs w:val="28"/>
        </w:rPr>
        <w:t xml:space="preserve"> программе </w:t>
      </w:r>
      <w:r>
        <w:rPr>
          <w:sz w:val="28"/>
          <w:szCs w:val="28"/>
        </w:rPr>
        <w:t>"Развитие культуры Почепского района" (2013 - 2016</w:t>
      </w:r>
      <w:r w:rsidRPr="006D1652">
        <w:rPr>
          <w:sz w:val="28"/>
          <w:szCs w:val="28"/>
        </w:rPr>
        <w:t xml:space="preserve"> годы)</w:t>
      </w:r>
    </w:p>
    <w:p w:rsidR="00510023" w:rsidRPr="006D1652" w:rsidRDefault="00510023" w:rsidP="002B149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10023" w:rsidRPr="006D1652" w:rsidRDefault="00510023" w:rsidP="002B149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D1652">
        <w:rPr>
          <w:sz w:val="28"/>
          <w:szCs w:val="28"/>
        </w:rPr>
        <w:t>Прогн</w:t>
      </w:r>
      <w:r>
        <w:rPr>
          <w:sz w:val="28"/>
          <w:szCs w:val="28"/>
        </w:rPr>
        <w:t>оз сводных показателей муниципальных</w:t>
      </w:r>
      <w:r w:rsidRPr="006D1652">
        <w:rPr>
          <w:sz w:val="28"/>
          <w:szCs w:val="28"/>
        </w:rPr>
        <w:t xml:space="preserve"> заданий по э</w:t>
      </w:r>
      <w:r>
        <w:rPr>
          <w:sz w:val="28"/>
          <w:szCs w:val="28"/>
        </w:rPr>
        <w:t>тапам реализации муниципальной</w:t>
      </w:r>
      <w:r w:rsidRPr="006D1652">
        <w:rPr>
          <w:sz w:val="28"/>
          <w:szCs w:val="28"/>
        </w:rPr>
        <w:t xml:space="preserve"> программы</w:t>
      </w:r>
    </w:p>
    <w:p w:rsidR="00510023" w:rsidRPr="006D1652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Pr="006D1652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tbl>
      <w:tblPr>
        <w:tblW w:w="14940" w:type="dxa"/>
        <w:tblLook w:val="0000"/>
      </w:tblPr>
      <w:tblGrid>
        <w:gridCol w:w="4200"/>
        <w:gridCol w:w="1345"/>
        <w:gridCol w:w="1345"/>
        <w:gridCol w:w="1345"/>
        <w:gridCol w:w="1345"/>
        <w:gridCol w:w="1340"/>
        <w:gridCol w:w="1340"/>
        <w:gridCol w:w="1340"/>
        <w:gridCol w:w="1340"/>
      </w:tblGrid>
      <w:tr w:rsidR="00510023" w:rsidRPr="006D1652" w:rsidTr="00052E7F">
        <w:trPr>
          <w:trHeight w:val="1560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pPr>
              <w:jc w:val="center"/>
            </w:pPr>
            <w:r>
              <w:t>Наименование муниципальной</w:t>
            </w:r>
            <w:r w:rsidRPr="006D1652">
              <w:t xml:space="preserve"> услуги (работы), показателя объема услуги, долгосрочной целевой программы, подпрограммы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Показатели объема услуги</w:t>
            </w: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pPr>
              <w:jc w:val="center"/>
            </w:pPr>
            <w:r>
              <w:t>Расходы местного</w:t>
            </w:r>
            <w:r w:rsidRPr="006D1652">
              <w:t xml:space="preserve"> б</w:t>
            </w:r>
            <w:r>
              <w:t>юджета</w:t>
            </w:r>
            <w:r>
              <w:br/>
              <w:t>на оказание муниципальной</w:t>
            </w:r>
            <w:r w:rsidRPr="006D1652">
              <w:t xml:space="preserve"> </w:t>
            </w:r>
            <w:r w:rsidRPr="006D1652">
              <w:br/>
              <w:t>услуги (выполнение работы), тыс. рублей</w:t>
            </w:r>
          </w:p>
        </w:tc>
      </w:tr>
      <w:tr w:rsidR="00510023" w:rsidRPr="006D1652" w:rsidTr="00052E7F">
        <w:trPr>
          <w:trHeight w:val="31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Pr="006D1652" w:rsidRDefault="00510023" w:rsidP="00052E7F"/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2013</w:t>
            </w:r>
            <w:r w:rsidRPr="006D1652">
              <w:t xml:space="preserve">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2014</w:t>
            </w:r>
            <w:r w:rsidRPr="006D1652">
              <w:t xml:space="preserve">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2015</w:t>
            </w:r>
            <w:r w:rsidRPr="006D1652">
              <w:t xml:space="preserve">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2016</w:t>
            </w:r>
            <w:r w:rsidRPr="006D1652">
              <w:t xml:space="preserve">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2013</w:t>
            </w:r>
            <w:r w:rsidRPr="006D1652">
              <w:t xml:space="preserve">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2014</w:t>
            </w:r>
            <w:r w:rsidRPr="006D1652">
              <w:t xml:space="preserve">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2015</w:t>
            </w:r>
            <w:r w:rsidRPr="006D1652">
              <w:t xml:space="preserve">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2016</w:t>
            </w:r>
            <w:r w:rsidRPr="006D1652">
              <w:t xml:space="preserve"> год</w:t>
            </w:r>
          </w:p>
        </w:tc>
      </w:tr>
      <w:tr w:rsidR="00510023" w:rsidRPr="006D1652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pPr>
              <w:jc w:val="center"/>
            </w:pPr>
            <w:r w:rsidRPr="006D1652"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9</w:t>
            </w:r>
          </w:p>
        </w:tc>
      </w:tr>
      <w:tr w:rsidR="00510023" w:rsidRPr="006D1652" w:rsidTr="00052E7F">
        <w:trPr>
          <w:trHeight w:val="63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r>
              <w:t xml:space="preserve">Наименование муниципальной </w:t>
            </w:r>
            <w:r w:rsidRPr="006D1652">
              <w:t xml:space="preserve"> услуги 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r w:rsidRPr="006D1652">
              <w:t>"Предостав</w:t>
            </w:r>
            <w:r>
              <w:t>ление дополнительного</w:t>
            </w:r>
            <w:r w:rsidRPr="006D1652">
              <w:t xml:space="preserve"> образования</w:t>
            </w:r>
            <w:r>
              <w:t xml:space="preserve"> детей в сфере культуры и искусства</w:t>
            </w:r>
            <w:r w:rsidRPr="006D1652">
              <w:t>"</w:t>
            </w:r>
          </w:p>
        </w:tc>
      </w:tr>
      <w:tr w:rsidR="00510023" w:rsidRPr="006D1652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r w:rsidRPr="006D1652">
              <w:t>Показатель объема услуги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10023" w:rsidRPr="006D1652" w:rsidRDefault="00510023" w:rsidP="00052E7F">
            <w:r>
              <w:t>количество человек</w:t>
            </w:r>
          </w:p>
        </w:tc>
      </w:tr>
      <w:tr w:rsidR="00510023" w:rsidRPr="006D1652" w:rsidTr="00052E7F">
        <w:trPr>
          <w:trHeight w:val="94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Pr="006D1652" w:rsidRDefault="00510023" w:rsidP="00052E7F">
            <w:r>
              <w:t>Развитие дополнительного образования (2013 - 2016</w:t>
            </w:r>
            <w:r w:rsidRPr="006D1652">
              <w:t xml:space="preserve"> годы)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360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360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360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9615,189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</w:tr>
      <w:tr w:rsidR="00510023" w:rsidRPr="006D1652" w:rsidTr="00052E7F">
        <w:trPr>
          <w:trHeight w:val="1125"/>
        </w:trPr>
        <w:tc>
          <w:tcPr>
            <w:tcW w:w="4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0023" w:rsidRPr="006D1652" w:rsidRDefault="00510023" w:rsidP="00052E7F">
            <w:r>
              <w:t>Итого по муниципальной</w:t>
            </w:r>
            <w:r w:rsidRPr="006D1652">
              <w:t xml:space="preserve"> услуге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 w:rsidRPr="006D1652"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9615,189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10023" w:rsidRPr="006D1652" w:rsidRDefault="00510023" w:rsidP="00052E7F">
            <w:pPr>
              <w:jc w:val="center"/>
            </w:pPr>
            <w:r>
              <w:t>8600,0</w:t>
            </w:r>
          </w:p>
        </w:tc>
      </w:tr>
    </w:tbl>
    <w:p w:rsidR="00510023" w:rsidRPr="00311649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Pr="00311649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  <w:r w:rsidRPr="00311649">
        <w:rPr>
          <w:color w:val="244061"/>
          <w:sz w:val="28"/>
          <w:szCs w:val="28"/>
        </w:rPr>
        <w:br w:type="page"/>
      </w:r>
    </w:p>
    <w:tbl>
      <w:tblPr>
        <w:tblW w:w="14940" w:type="dxa"/>
        <w:tblLook w:val="0000"/>
      </w:tblPr>
      <w:tblGrid>
        <w:gridCol w:w="4200"/>
        <w:gridCol w:w="1345"/>
        <w:gridCol w:w="1345"/>
        <w:gridCol w:w="1345"/>
        <w:gridCol w:w="1345"/>
        <w:gridCol w:w="1340"/>
        <w:gridCol w:w="1340"/>
        <w:gridCol w:w="1340"/>
        <w:gridCol w:w="1340"/>
      </w:tblGrid>
      <w:tr w:rsidR="00510023" w:rsidTr="00052E7F">
        <w:trPr>
          <w:trHeight w:val="1560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pPr>
              <w:jc w:val="center"/>
            </w:pPr>
            <w:r>
              <w:t>Наименование муниципальной услуги (работы), показателя объема услуги, долгосрочной целевой программы, подпрограммы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Показатели объема услуги</w:t>
            </w: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pPr>
              <w:jc w:val="center"/>
            </w:pPr>
            <w:r>
              <w:t>Расходы местного бюджета</w:t>
            </w:r>
            <w:r>
              <w:br/>
              <w:t xml:space="preserve">на оказание муниципальной </w:t>
            </w:r>
            <w:r>
              <w:br/>
              <w:t>услуги (выполнение работы), тыс. рублей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/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9</w:t>
            </w:r>
          </w:p>
        </w:tc>
      </w:tr>
      <w:tr w:rsidR="00510023" w:rsidTr="00052E7F">
        <w:trPr>
          <w:trHeight w:val="63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23" w:rsidRDefault="00510023" w:rsidP="00052E7F">
            <w:r>
              <w:t xml:space="preserve">Наименование муниципальной  услуги 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r>
              <w:t>библиотечное обслуживание населения Почепского муниципального района, комплектование и обеспечение сохранности библиотечных фондов муниципальных библиотек, оказание консультативной и методической помощи библиотекарям муниципальных библиотек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r>
              <w:t>Показатель объема услуги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r>
              <w:t>количество посещений  (чел.)</w:t>
            </w:r>
          </w:p>
        </w:tc>
      </w:tr>
      <w:tr w:rsidR="00510023" w:rsidTr="00052E7F">
        <w:trPr>
          <w:trHeight w:val="94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23" w:rsidRDefault="00510023" w:rsidP="00052E7F">
            <w:r>
              <w:t xml:space="preserve"> "Предоставление услуг в сфере культуры и искусства" (2013-2016 годы)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46955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46955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46955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46955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6136,593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23" w:rsidRDefault="00510023" w:rsidP="00052E7F">
            <w:r>
              <w:t>ИТОГО по муниципальной услуге: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6136,593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4 500,0</w:t>
            </w:r>
          </w:p>
        </w:tc>
      </w:tr>
    </w:tbl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  <w:lang w:val="en-US"/>
        </w:rPr>
      </w:pPr>
      <w:r>
        <w:rPr>
          <w:color w:val="244061"/>
          <w:sz w:val="28"/>
          <w:szCs w:val="28"/>
          <w:lang w:val="en-US"/>
        </w:rPr>
        <w:br w:type="page"/>
      </w:r>
    </w:p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  <w:lang w:val="en-US"/>
        </w:rPr>
      </w:pPr>
    </w:p>
    <w:tbl>
      <w:tblPr>
        <w:tblW w:w="14940" w:type="dxa"/>
        <w:tblLook w:val="0000"/>
      </w:tblPr>
      <w:tblGrid>
        <w:gridCol w:w="4200"/>
        <w:gridCol w:w="1345"/>
        <w:gridCol w:w="1345"/>
        <w:gridCol w:w="1345"/>
        <w:gridCol w:w="1345"/>
        <w:gridCol w:w="1340"/>
        <w:gridCol w:w="1340"/>
        <w:gridCol w:w="1340"/>
        <w:gridCol w:w="1340"/>
      </w:tblGrid>
      <w:tr w:rsidR="00510023" w:rsidTr="00052E7F">
        <w:trPr>
          <w:trHeight w:val="1560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pPr>
              <w:jc w:val="center"/>
            </w:pPr>
            <w:r>
              <w:t>Наименование муниципальной услуги (работы), показателя объема услуги, долгосрочной целевой программы, подпрограммы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Показатели объема услуги</w:t>
            </w: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pPr>
              <w:jc w:val="center"/>
            </w:pPr>
            <w:r>
              <w:t>Расходы местного бюджета</w:t>
            </w:r>
            <w:r>
              <w:br/>
              <w:t xml:space="preserve">на оказание муниципальной </w:t>
            </w:r>
            <w:r>
              <w:br/>
              <w:t>услуги (выполнение работы), тыс. рублей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/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9</w:t>
            </w:r>
          </w:p>
        </w:tc>
      </w:tr>
      <w:tr w:rsidR="00510023" w:rsidTr="00052E7F">
        <w:trPr>
          <w:trHeight w:val="63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 xml:space="preserve">Наименование муниципальной  услуги 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>"Организация досуга и развитие местного традиционного народного художественного творчества"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>Показатель объема услуги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>Количество мероприятий (ед)</w:t>
            </w:r>
          </w:p>
        </w:tc>
      </w:tr>
      <w:tr w:rsidR="00510023" w:rsidTr="00052E7F">
        <w:trPr>
          <w:trHeight w:val="94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 xml:space="preserve">"Предоставление услуг в сфере культуры и искусства"  (2013 - 2016 годы)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468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468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468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468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8101,394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23" w:rsidRDefault="00510023" w:rsidP="00052E7F">
            <w:r>
              <w:t>Итого по муниципальной услуге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8101,394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5691,3</w:t>
            </w:r>
          </w:p>
        </w:tc>
      </w:tr>
    </w:tbl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  <w:lang w:val="en-US"/>
        </w:rPr>
      </w:pPr>
    </w:p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  <w:lang w:val="en-US"/>
        </w:rPr>
      </w:pPr>
      <w:r>
        <w:rPr>
          <w:color w:val="244061"/>
          <w:sz w:val="28"/>
          <w:szCs w:val="28"/>
          <w:lang w:val="en-US"/>
        </w:rPr>
        <w:br w:type="page"/>
      </w:r>
    </w:p>
    <w:tbl>
      <w:tblPr>
        <w:tblW w:w="14940" w:type="dxa"/>
        <w:tblLook w:val="0000"/>
      </w:tblPr>
      <w:tblGrid>
        <w:gridCol w:w="4200"/>
        <w:gridCol w:w="1345"/>
        <w:gridCol w:w="1345"/>
        <w:gridCol w:w="1345"/>
        <w:gridCol w:w="1345"/>
        <w:gridCol w:w="1340"/>
        <w:gridCol w:w="1340"/>
        <w:gridCol w:w="1340"/>
        <w:gridCol w:w="1340"/>
      </w:tblGrid>
      <w:tr w:rsidR="00510023" w:rsidTr="00052E7F">
        <w:trPr>
          <w:trHeight w:val="1560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pPr>
              <w:jc w:val="center"/>
            </w:pPr>
            <w:r>
              <w:t>Наименование муниципальной услуги (работы), показателя объема услуги, долгосрочной целевой программы, подпрограммы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Показатели объема услуги</w:t>
            </w: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pPr>
              <w:jc w:val="center"/>
            </w:pPr>
            <w:r>
              <w:t>Расходы местного бюджета</w:t>
            </w:r>
            <w:r>
              <w:br/>
              <w:t xml:space="preserve">на оказание муниципальной </w:t>
            </w:r>
            <w:r>
              <w:br/>
              <w:t>услуги (выполнение работы), тыс. рублей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/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2013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2015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2016 год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23" w:rsidRDefault="00510023" w:rsidP="00052E7F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9</w:t>
            </w:r>
          </w:p>
        </w:tc>
      </w:tr>
      <w:tr w:rsidR="00510023" w:rsidTr="00052E7F">
        <w:trPr>
          <w:trHeight w:val="63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 xml:space="preserve">Наименование муниципальной  услуги 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 xml:space="preserve">"Публичный киновидеопоказ"  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>Показатель объема работы</w:t>
            </w: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>количество киносеансов (ед.)</w:t>
            </w:r>
          </w:p>
        </w:tc>
      </w:tr>
      <w:tr w:rsidR="00510023" w:rsidTr="00052E7F">
        <w:trPr>
          <w:trHeight w:val="6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23" w:rsidRDefault="00510023" w:rsidP="00052E7F">
            <w:r>
              <w:t xml:space="preserve"> "Предоставление услуг в сфере культуры и искусства" (2013 - 2016 годы)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700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700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700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8144,617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2 308,7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2 308,7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0023" w:rsidRDefault="00510023" w:rsidP="00052E7F">
            <w:pPr>
              <w:jc w:val="center"/>
            </w:pPr>
            <w:r>
              <w:t>2308,7</w:t>
            </w:r>
          </w:p>
        </w:tc>
      </w:tr>
      <w:tr w:rsidR="00510023" w:rsidTr="00052E7F">
        <w:trPr>
          <w:trHeight w:val="31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023" w:rsidRDefault="00510023" w:rsidP="00052E7F">
            <w:r>
              <w:t>Итого по муниципальной услуге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8144,617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2 308,7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>2 308,7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023" w:rsidRDefault="00510023" w:rsidP="00052E7F">
            <w:pPr>
              <w:jc w:val="center"/>
            </w:pPr>
            <w:r>
              <w:t xml:space="preserve"> 2 308,7</w:t>
            </w:r>
          </w:p>
        </w:tc>
      </w:tr>
    </w:tbl>
    <w:p w:rsidR="00510023" w:rsidRPr="00E73701" w:rsidRDefault="00510023" w:rsidP="002B1492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val="en-US"/>
        </w:rPr>
      </w:pPr>
    </w:p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Default="00510023" w:rsidP="002B1492">
      <w:pPr>
        <w:autoSpaceDE w:val="0"/>
        <w:autoSpaceDN w:val="0"/>
        <w:adjustRightInd w:val="0"/>
        <w:jc w:val="both"/>
        <w:outlineLvl w:val="1"/>
        <w:rPr>
          <w:color w:val="244061"/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</w:p>
    <w:p w:rsidR="00510023" w:rsidRDefault="00510023" w:rsidP="00DC65BD">
      <w:pPr>
        <w:rPr>
          <w:sz w:val="28"/>
          <w:szCs w:val="28"/>
        </w:rPr>
      </w:pPr>
    </w:p>
    <w:p w:rsidR="00510023" w:rsidRDefault="00510023"/>
    <w:sectPr w:rsidR="00510023" w:rsidSect="002B14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23" w:rsidRDefault="00510023" w:rsidP="00510023">
      <w:r>
        <w:separator/>
      </w:r>
    </w:p>
  </w:endnote>
  <w:endnote w:type="continuationSeparator" w:id="0">
    <w:p w:rsidR="00510023" w:rsidRDefault="00510023" w:rsidP="00510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23" w:rsidRDefault="00510023" w:rsidP="00510023">
      <w:r>
        <w:separator/>
      </w:r>
    </w:p>
  </w:footnote>
  <w:footnote w:type="continuationSeparator" w:id="0">
    <w:p w:rsidR="00510023" w:rsidRDefault="00510023" w:rsidP="00510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023" w:rsidRDefault="00510023" w:rsidP="00CE376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0023" w:rsidRDefault="005100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83403"/>
    <w:multiLevelType w:val="multilevel"/>
    <w:tmpl w:val="EAEC24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5BD"/>
    <w:rsid w:val="000463F1"/>
    <w:rsid w:val="00052E7F"/>
    <w:rsid w:val="000B37D2"/>
    <w:rsid w:val="00225A28"/>
    <w:rsid w:val="00292310"/>
    <w:rsid w:val="002B1492"/>
    <w:rsid w:val="00311649"/>
    <w:rsid w:val="00510023"/>
    <w:rsid w:val="00662B83"/>
    <w:rsid w:val="006D1652"/>
    <w:rsid w:val="006D1EF8"/>
    <w:rsid w:val="00760344"/>
    <w:rsid w:val="007B29A8"/>
    <w:rsid w:val="007C69D6"/>
    <w:rsid w:val="00830A81"/>
    <w:rsid w:val="00874F7C"/>
    <w:rsid w:val="00886021"/>
    <w:rsid w:val="00904894"/>
    <w:rsid w:val="009315BC"/>
    <w:rsid w:val="00A01CE6"/>
    <w:rsid w:val="00B17C31"/>
    <w:rsid w:val="00B32A93"/>
    <w:rsid w:val="00CE376B"/>
    <w:rsid w:val="00D97CEA"/>
    <w:rsid w:val="00DC65BD"/>
    <w:rsid w:val="00E73701"/>
    <w:rsid w:val="00F9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B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149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B1492"/>
    <w:rPr>
      <w:rFonts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2B149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9</Pages>
  <Words>1770</Words>
  <Characters>10095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Миша</cp:lastModifiedBy>
  <cp:revision>3</cp:revision>
  <dcterms:created xsi:type="dcterms:W3CDTF">2013-10-31T05:56:00Z</dcterms:created>
  <dcterms:modified xsi:type="dcterms:W3CDTF">2013-10-31T06:37:00Z</dcterms:modified>
</cp:coreProperties>
</file>