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98" w:rsidRPr="00AF7A4F" w:rsidRDefault="00DE6F98" w:rsidP="002049A0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Российская Федерация</w:t>
      </w:r>
    </w:p>
    <w:p w:rsidR="00DE6F98" w:rsidRPr="00AF7A4F" w:rsidRDefault="00DE6F98" w:rsidP="002049A0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АДМИНИСТРАЦИЯ ПОЧЕПСКОГО РАЙОНА</w:t>
      </w:r>
    </w:p>
    <w:p w:rsidR="00DE6F98" w:rsidRPr="00AF7A4F" w:rsidRDefault="00DE6F98" w:rsidP="002049A0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БРЯНСКОЙ ОБЛАСТИ</w:t>
      </w:r>
    </w:p>
    <w:p w:rsidR="00DE6F98" w:rsidRPr="00AF7A4F" w:rsidRDefault="00DE6F98" w:rsidP="002049A0">
      <w:pPr>
        <w:jc w:val="center"/>
        <w:rPr>
          <w:sz w:val="28"/>
          <w:szCs w:val="28"/>
        </w:rPr>
      </w:pPr>
    </w:p>
    <w:p w:rsidR="00DE6F98" w:rsidRPr="00AF7A4F" w:rsidRDefault="00DE6F98" w:rsidP="002049A0">
      <w:pPr>
        <w:jc w:val="center"/>
        <w:rPr>
          <w:sz w:val="28"/>
          <w:szCs w:val="28"/>
        </w:rPr>
      </w:pPr>
    </w:p>
    <w:p w:rsidR="00DE6F98" w:rsidRPr="00AF7A4F" w:rsidRDefault="00DE6F98" w:rsidP="002049A0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ПОСТАНОВЛЕНИЕ</w:t>
      </w:r>
    </w:p>
    <w:p w:rsidR="00DE6F98" w:rsidRPr="0083488F" w:rsidRDefault="00DE6F98" w:rsidP="002049A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3488F">
        <w:rPr>
          <w:bCs/>
          <w:sz w:val="28"/>
          <w:szCs w:val="28"/>
        </w:rPr>
        <w:t xml:space="preserve">                                           </w:t>
      </w:r>
    </w:p>
    <w:p w:rsidR="00DE6F98" w:rsidRDefault="00DE6F98" w:rsidP="002049A0">
      <w:pPr>
        <w:pStyle w:val="NormalWeb"/>
        <w:rPr>
          <w:rFonts w:ascii="Times New Roman" w:cs="Times New Roman"/>
          <w:sz w:val="28"/>
          <w:szCs w:val="28"/>
        </w:rPr>
      </w:pPr>
    </w:p>
    <w:p w:rsidR="00DE6F98" w:rsidRPr="004640C1" w:rsidRDefault="00DE6F98" w:rsidP="002049A0">
      <w:pPr>
        <w:pStyle w:val="NormalWeb"/>
        <w:ind w:firstLine="0"/>
        <w:rPr>
          <w:rFonts w:ascii="Times New Roman" w:cs="Times New Roman"/>
          <w:sz w:val="28"/>
          <w:szCs w:val="28"/>
        </w:rPr>
      </w:pPr>
      <w:r w:rsidRPr="004640C1">
        <w:rPr>
          <w:rFonts w:ascii="Times New Roman" w:cs="Times New Roman"/>
          <w:sz w:val="28"/>
          <w:szCs w:val="28"/>
        </w:rPr>
        <w:t xml:space="preserve">От </w:t>
      </w:r>
      <w:r w:rsidRPr="006D38F4">
        <w:rPr>
          <w:rFonts w:ascii="Times New Roman" w:cs="Times New Roman"/>
          <w:sz w:val="28"/>
          <w:szCs w:val="28"/>
          <w:u w:val="single"/>
        </w:rPr>
        <w:t>30.09.2013</w:t>
      </w:r>
      <w:r>
        <w:rPr>
          <w:rFonts w:ascii="Times New Roman" w:cs="Times New Roman"/>
          <w:sz w:val="28"/>
          <w:szCs w:val="28"/>
        </w:rPr>
        <w:t xml:space="preserve"> </w:t>
      </w:r>
      <w:r w:rsidRPr="004640C1">
        <w:rPr>
          <w:rFonts w:ascii="Times New Roman" w:cs="Times New Roman"/>
          <w:sz w:val="28"/>
          <w:szCs w:val="28"/>
        </w:rPr>
        <w:t>№</w:t>
      </w:r>
      <w:r>
        <w:rPr>
          <w:rFonts w:ascii="Times New Roman" w:cs="Times New Roman"/>
          <w:sz w:val="28"/>
          <w:szCs w:val="28"/>
        </w:rPr>
        <w:t xml:space="preserve"> </w:t>
      </w:r>
      <w:r w:rsidRPr="006D38F4">
        <w:rPr>
          <w:rFonts w:ascii="Times New Roman" w:cs="Times New Roman"/>
          <w:sz w:val="28"/>
          <w:szCs w:val="28"/>
          <w:u w:val="single"/>
        </w:rPr>
        <w:t>484</w:t>
      </w:r>
    </w:p>
    <w:p w:rsidR="00DE6F98" w:rsidRPr="0083488F" w:rsidRDefault="00DE6F98" w:rsidP="002049A0">
      <w:pPr>
        <w:pStyle w:val="NormalWeb"/>
        <w:rPr>
          <w:rFonts w:ascii="Times New Roman" w:cs="Times New Roman"/>
          <w:sz w:val="28"/>
          <w:szCs w:val="28"/>
        </w:rPr>
      </w:pPr>
      <w:r w:rsidRPr="0083488F">
        <w:rPr>
          <w:rFonts w:ascii="Times New Roman" w:cs="Times New Roman"/>
          <w:sz w:val="28"/>
          <w:szCs w:val="28"/>
        </w:rPr>
        <w:t>г.Почеп</w:t>
      </w:r>
    </w:p>
    <w:p w:rsidR="00DE6F98" w:rsidRDefault="00DE6F98" w:rsidP="002049A0"/>
    <w:p w:rsidR="00DE6F98" w:rsidRDefault="00DE6F98" w:rsidP="002049A0"/>
    <w:p w:rsidR="00DE6F98" w:rsidRPr="001929AA" w:rsidRDefault="00DE6F98" w:rsidP="002049A0">
      <w:pPr>
        <w:rPr>
          <w:sz w:val="28"/>
          <w:szCs w:val="28"/>
        </w:rPr>
      </w:pPr>
    </w:p>
    <w:p w:rsidR="00DE6F98" w:rsidRPr="001929AA" w:rsidRDefault="00DE6F98" w:rsidP="002049A0">
      <w:pPr>
        <w:rPr>
          <w:sz w:val="28"/>
          <w:szCs w:val="28"/>
        </w:rPr>
      </w:pPr>
      <w:r w:rsidRPr="001929AA">
        <w:rPr>
          <w:sz w:val="28"/>
          <w:szCs w:val="28"/>
        </w:rPr>
        <w:t xml:space="preserve">О внесении изменений в программу </w:t>
      </w:r>
    </w:p>
    <w:p w:rsidR="00DE6F98" w:rsidRPr="001929AA" w:rsidRDefault="00DE6F98" w:rsidP="002049A0">
      <w:pPr>
        <w:rPr>
          <w:sz w:val="28"/>
          <w:szCs w:val="28"/>
        </w:rPr>
      </w:pPr>
      <w:r w:rsidRPr="001929AA">
        <w:rPr>
          <w:sz w:val="28"/>
          <w:szCs w:val="28"/>
        </w:rPr>
        <w:t xml:space="preserve">«Развитие системы образования Почепского </w:t>
      </w:r>
    </w:p>
    <w:p w:rsidR="00DE6F98" w:rsidRPr="001929AA" w:rsidRDefault="00DE6F98" w:rsidP="002049A0">
      <w:pPr>
        <w:rPr>
          <w:sz w:val="28"/>
          <w:szCs w:val="28"/>
        </w:rPr>
      </w:pPr>
      <w:r w:rsidRPr="001929AA">
        <w:rPr>
          <w:sz w:val="28"/>
          <w:szCs w:val="28"/>
        </w:rPr>
        <w:t>муниципального района на 2013 – 2016 гг.»</w:t>
      </w:r>
    </w:p>
    <w:p w:rsidR="00DE6F98" w:rsidRPr="001929AA" w:rsidRDefault="00DE6F98" w:rsidP="002049A0">
      <w:pPr>
        <w:rPr>
          <w:sz w:val="28"/>
          <w:szCs w:val="28"/>
        </w:rPr>
      </w:pPr>
    </w:p>
    <w:p w:rsidR="00DE6F98" w:rsidRPr="001929AA" w:rsidRDefault="00DE6F98" w:rsidP="002049A0">
      <w:pPr>
        <w:rPr>
          <w:sz w:val="28"/>
          <w:szCs w:val="28"/>
        </w:rPr>
      </w:pPr>
    </w:p>
    <w:p w:rsidR="00DE6F98" w:rsidRPr="001929AA" w:rsidRDefault="00DE6F98" w:rsidP="002049A0">
      <w:pPr>
        <w:ind w:firstLine="567"/>
        <w:rPr>
          <w:sz w:val="28"/>
          <w:szCs w:val="28"/>
        </w:rPr>
      </w:pPr>
      <w:r w:rsidRPr="001929AA">
        <w:rPr>
          <w:sz w:val="28"/>
          <w:szCs w:val="28"/>
        </w:rPr>
        <w:t>В соответствии с федеральным законом от 07.05.2013 г. №104-ФЗ «О внесении изменений в Бюджетный кодекс Российской Федерации и отдельные законодательный акты Российской Федерации в связи с совершенствованием бюджетного процесса» и ст. 179 Бюджетного Кодекса Российской Федерации,</w:t>
      </w:r>
    </w:p>
    <w:p w:rsidR="00DE6F98" w:rsidRPr="001929AA" w:rsidRDefault="00DE6F98" w:rsidP="002049A0">
      <w:pPr>
        <w:ind w:firstLine="567"/>
        <w:rPr>
          <w:sz w:val="28"/>
          <w:szCs w:val="28"/>
        </w:rPr>
      </w:pPr>
    </w:p>
    <w:p w:rsidR="00DE6F98" w:rsidRPr="001929AA" w:rsidRDefault="00DE6F98" w:rsidP="002049A0">
      <w:pPr>
        <w:ind w:firstLine="567"/>
        <w:rPr>
          <w:sz w:val="28"/>
          <w:szCs w:val="28"/>
        </w:rPr>
      </w:pPr>
    </w:p>
    <w:p w:rsidR="00DE6F98" w:rsidRPr="001929AA" w:rsidRDefault="00DE6F98" w:rsidP="002049A0">
      <w:pPr>
        <w:ind w:firstLine="567"/>
        <w:rPr>
          <w:sz w:val="28"/>
          <w:szCs w:val="28"/>
        </w:rPr>
      </w:pPr>
    </w:p>
    <w:p w:rsidR="00DE6F98" w:rsidRPr="001929AA" w:rsidRDefault="00DE6F98" w:rsidP="002049A0">
      <w:pPr>
        <w:rPr>
          <w:sz w:val="28"/>
          <w:szCs w:val="28"/>
        </w:rPr>
      </w:pPr>
      <w:r w:rsidRPr="001929AA">
        <w:rPr>
          <w:sz w:val="28"/>
          <w:szCs w:val="28"/>
        </w:rPr>
        <w:t>ПОСТАНОВЛЯЮ:</w:t>
      </w:r>
    </w:p>
    <w:p w:rsidR="00DE6F98" w:rsidRPr="001929AA" w:rsidRDefault="00DE6F98" w:rsidP="002049A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29AA">
        <w:rPr>
          <w:sz w:val="28"/>
          <w:szCs w:val="28"/>
        </w:rPr>
        <w:t>«План реализации муниципальной программы» изложить в следующей редакции (прилагается).</w:t>
      </w:r>
    </w:p>
    <w:p w:rsidR="00DE6F98" w:rsidRPr="001929AA" w:rsidRDefault="00DE6F98" w:rsidP="002049A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29AA">
        <w:rPr>
          <w:sz w:val="28"/>
          <w:szCs w:val="28"/>
        </w:rPr>
        <w:t>Опубликовать настоящее постановление на официальном сайте администрации Почепского района в сети Интернет.</w:t>
      </w:r>
    </w:p>
    <w:p w:rsidR="00DE6F98" w:rsidRPr="001929AA" w:rsidRDefault="00DE6F98" w:rsidP="002049A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29AA">
        <w:rPr>
          <w:sz w:val="28"/>
          <w:szCs w:val="28"/>
        </w:rPr>
        <w:t>Постановление вступает в силу с 1 января 2014 года.</w:t>
      </w:r>
    </w:p>
    <w:p w:rsidR="00DE6F98" w:rsidRPr="001929AA" w:rsidRDefault="00DE6F98" w:rsidP="002049A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29AA">
        <w:rPr>
          <w:sz w:val="28"/>
          <w:szCs w:val="28"/>
        </w:rPr>
        <w:t xml:space="preserve">Контроль за исполнением постановления возложить на заместителя главы администрации района, начальника финансового управления Шаболдину Е.Д. </w:t>
      </w:r>
    </w:p>
    <w:p w:rsidR="00DE6F98" w:rsidRPr="001929AA" w:rsidRDefault="00DE6F98" w:rsidP="002049A0">
      <w:pPr>
        <w:rPr>
          <w:sz w:val="28"/>
          <w:szCs w:val="28"/>
        </w:rPr>
      </w:pPr>
    </w:p>
    <w:p w:rsidR="00DE6F98" w:rsidRPr="001929AA" w:rsidRDefault="00DE6F98" w:rsidP="002049A0">
      <w:pPr>
        <w:rPr>
          <w:sz w:val="28"/>
          <w:szCs w:val="28"/>
        </w:rPr>
      </w:pPr>
    </w:p>
    <w:p w:rsidR="00DE6F98" w:rsidRPr="001929AA" w:rsidRDefault="00DE6F98" w:rsidP="002049A0">
      <w:pPr>
        <w:rPr>
          <w:sz w:val="28"/>
          <w:szCs w:val="28"/>
        </w:rPr>
      </w:pPr>
    </w:p>
    <w:p w:rsidR="00DE6F98" w:rsidRPr="001929AA" w:rsidRDefault="00DE6F98" w:rsidP="002049A0">
      <w:pPr>
        <w:rPr>
          <w:sz w:val="28"/>
          <w:szCs w:val="28"/>
        </w:rPr>
      </w:pPr>
    </w:p>
    <w:p w:rsidR="00DE6F98" w:rsidRPr="001929AA" w:rsidRDefault="00DE6F98" w:rsidP="002049A0">
      <w:pPr>
        <w:rPr>
          <w:sz w:val="28"/>
          <w:szCs w:val="28"/>
        </w:rPr>
      </w:pPr>
    </w:p>
    <w:p w:rsidR="00DE6F98" w:rsidRPr="001929AA" w:rsidRDefault="00DE6F98" w:rsidP="002049A0">
      <w:pPr>
        <w:rPr>
          <w:sz w:val="28"/>
          <w:szCs w:val="28"/>
        </w:rPr>
      </w:pPr>
    </w:p>
    <w:p w:rsidR="00DE6F98" w:rsidRPr="001929AA" w:rsidRDefault="00DE6F98" w:rsidP="002049A0">
      <w:pPr>
        <w:rPr>
          <w:sz w:val="28"/>
          <w:szCs w:val="28"/>
        </w:rPr>
      </w:pPr>
    </w:p>
    <w:p w:rsidR="00DE6F98" w:rsidRPr="001929AA" w:rsidRDefault="00DE6F98" w:rsidP="002049A0">
      <w:pPr>
        <w:tabs>
          <w:tab w:val="left" w:pos="6195"/>
        </w:tabs>
        <w:rPr>
          <w:sz w:val="28"/>
          <w:szCs w:val="28"/>
        </w:rPr>
      </w:pPr>
      <w:r w:rsidRPr="001929AA">
        <w:rPr>
          <w:sz w:val="28"/>
          <w:szCs w:val="28"/>
        </w:rPr>
        <w:t xml:space="preserve">       Глава администрации района</w:t>
      </w:r>
      <w:r w:rsidRPr="001929AA">
        <w:rPr>
          <w:sz w:val="28"/>
          <w:szCs w:val="28"/>
        </w:rPr>
        <w:tab/>
        <w:t>А.Н.Граборов</w:t>
      </w:r>
    </w:p>
    <w:p w:rsidR="00DE6F98" w:rsidRDefault="00DE6F98" w:rsidP="00CF3CC4">
      <w:pPr>
        <w:spacing w:before="120"/>
        <w:ind w:left="9360"/>
        <w:jc w:val="both"/>
        <w:sectPr w:rsidR="00DE6F98" w:rsidSect="005977D5">
          <w:pgSz w:w="11906" w:h="16838"/>
          <w:pgMar w:top="1134" w:right="1701" w:bottom="1134" w:left="851" w:header="709" w:footer="709" w:gutter="0"/>
          <w:cols w:space="708"/>
          <w:titlePg/>
          <w:docGrid w:linePitch="360"/>
        </w:sectPr>
      </w:pPr>
    </w:p>
    <w:p w:rsidR="00DE6F98" w:rsidRPr="00CF3CC4" w:rsidRDefault="00DE6F98" w:rsidP="00CF3CC4">
      <w:pPr>
        <w:spacing w:before="120"/>
        <w:ind w:left="9360"/>
        <w:jc w:val="both"/>
      </w:pPr>
      <w:r>
        <w:t>Приложение 1</w:t>
      </w:r>
    </w:p>
    <w:p w:rsidR="00DE6F98" w:rsidRPr="00CF3CC4" w:rsidRDefault="00DE6F98" w:rsidP="00CF3CC4">
      <w:pPr>
        <w:spacing w:before="120"/>
        <w:ind w:left="9360"/>
        <w:jc w:val="both"/>
      </w:pPr>
      <w:r w:rsidRPr="00CF3CC4">
        <w:t xml:space="preserve">к </w:t>
      </w:r>
      <w:r>
        <w:t>муниципаль</w:t>
      </w:r>
      <w:r w:rsidRPr="00CF3CC4">
        <w:t xml:space="preserve">ной программе </w:t>
      </w:r>
    </w:p>
    <w:p w:rsidR="00DE6F98" w:rsidRPr="007E3D81" w:rsidRDefault="00DE6F98" w:rsidP="00CF3CC4">
      <w:pPr>
        <w:spacing w:before="120"/>
        <w:ind w:left="9360"/>
        <w:jc w:val="both"/>
      </w:pPr>
      <w:r>
        <w:t>«</w:t>
      </w:r>
      <w:r w:rsidRPr="007E3D81">
        <w:t xml:space="preserve">Развитие </w:t>
      </w:r>
      <w:r>
        <w:t xml:space="preserve">системы </w:t>
      </w:r>
      <w:r w:rsidRPr="007E3D81">
        <w:t xml:space="preserve">образования </w:t>
      </w:r>
      <w:r>
        <w:t>Почепского муниципального района</w:t>
      </w:r>
      <w:r w:rsidRPr="007E3D81">
        <w:t xml:space="preserve"> </w:t>
      </w:r>
      <w:r>
        <w:t>на 2013 – 2016 годы»</w:t>
      </w:r>
    </w:p>
    <w:p w:rsidR="00DE6F98" w:rsidRPr="007E3D81" w:rsidRDefault="00DE6F98" w:rsidP="00CF3CC4">
      <w:pPr>
        <w:spacing w:before="120"/>
        <w:ind w:firstLine="709"/>
        <w:jc w:val="both"/>
      </w:pPr>
    </w:p>
    <w:tbl>
      <w:tblPr>
        <w:tblW w:w="5000" w:type="pct"/>
        <w:tblLayout w:type="fixed"/>
        <w:tblLook w:val="0000"/>
      </w:tblPr>
      <w:tblGrid>
        <w:gridCol w:w="2660"/>
        <w:gridCol w:w="1845"/>
        <w:gridCol w:w="1984"/>
        <w:gridCol w:w="1561"/>
        <w:gridCol w:w="1517"/>
        <w:gridCol w:w="1606"/>
        <w:gridCol w:w="1561"/>
        <w:gridCol w:w="2052"/>
      </w:tblGrid>
      <w:tr w:rsidR="00DE6F98" w:rsidTr="00A86321">
        <w:trPr>
          <w:trHeight w:val="315"/>
        </w:trPr>
        <w:tc>
          <w:tcPr>
            <w:tcW w:w="5000" w:type="pct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 xml:space="preserve">План реализации </w:t>
            </w:r>
            <w:r>
              <w:rPr>
                <w:sz w:val="24"/>
                <w:szCs w:val="24"/>
              </w:rPr>
              <w:t>муниципальной программы «</w:t>
            </w:r>
            <w:r w:rsidRPr="007E3D81">
              <w:rPr>
                <w:sz w:val="24"/>
                <w:szCs w:val="24"/>
              </w:rPr>
              <w:t xml:space="preserve">Развитие </w:t>
            </w:r>
            <w:r>
              <w:rPr>
                <w:sz w:val="24"/>
                <w:szCs w:val="24"/>
              </w:rPr>
              <w:t xml:space="preserve">системы </w:t>
            </w:r>
            <w:r w:rsidRPr="007E3D81">
              <w:rPr>
                <w:sz w:val="24"/>
                <w:szCs w:val="24"/>
              </w:rPr>
              <w:t xml:space="preserve">образования </w:t>
            </w:r>
            <w:r>
              <w:rPr>
                <w:sz w:val="24"/>
                <w:szCs w:val="24"/>
              </w:rPr>
              <w:t>Почепского муниципального района</w:t>
            </w:r>
            <w:r w:rsidRPr="007E3D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2013 – 2016 гг.»</w:t>
            </w:r>
          </w:p>
        </w:tc>
      </w:tr>
      <w:tr w:rsidR="00DE6F98" w:rsidTr="00A86321">
        <w:trPr>
          <w:trHeight w:val="465"/>
        </w:trPr>
        <w:tc>
          <w:tcPr>
            <w:tcW w:w="5000" w:type="pct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1020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E3D81">
              <w:rPr>
                <w:sz w:val="24"/>
                <w:szCs w:val="24"/>
              </w:rPr>
              <w:t>ероприяти</w:t>
            </w:r>
            <w:r>
              <w:rPr>
                <w:sz w:val="24"/>
                <w:szCs w:val="24"/>
              </w:rPr>
              <w:t>я, реализуемые</w:t>
            </w:r>
            <w:r w:rsidRPr="007E3D81">
              <w:rPr>
                <w:sz w:val="24"/>
                <w:szCs w:val="24"/>
              </w:rPr>
              <w:t xml:space="preserve"> в рамках основного мероприятия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21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Объем средств на реализацию программы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Ожидаемый</w:t>
            </w:r>
            <w:r w:rsidRPr="007E3D81">
              <w:rPr>
                <w:sz w:val="24"/>
                <w:szCs w:val="24"/>
              </w:rPr>
              <w:br/>
              <w:t xml:space="preserve">непосредственный </w:t>
            </w:r>
            <w:r w:rsidRPr="007E3D81">
              <w:rPr>
                <w:sz w:val="24"/>
                <w:szCs w:val="24"/>
              </w:rPr>
              <w:br/>
              <w:t>результат (краткое описание, целевые индикаторы и показатели)</w:t>
            </w:r>
          </w:p>
        </w:tc>
      </w:tr>
      <w:tr w:rsidR="00DE6F98" w:rsidTr="00A86321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3</w:t>
            </w:r>
            <w:r w:rsidRPr="007E3D8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7E3D8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  <w:r w:rsidRPr="007E3D8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7E3D8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690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 xml:space="preserve">Развитие </w:t>
            </w:r>
            <w:r>
              <w:rPr>
                <w:sz w:val="24"/>
                <w:szCs w:val="24"/>
              </w:rPr>
              <w:t xml:space="preserve">системы </w:t>
            </w:r>
            <w:r w:rsidRPr="007E3D81">
              <w:rPr>
                <w:sz w:val="24"/>
                <w:szCs w:val="24"/>
              </w:rPr>
              <w:t xml:space="preserve">образования </w:t>
            </w:r>
            <w:r>
              <w:rPr>
                <w:sz w:val="24"/>
                <w:szCs w:val="24"/>
              </w:rPr>
              <w:t>Почепского муниципального района</w:t>
            </w:r>
            <w:r w:rsidRPr="007E3D81">
              <w:rPr>
                <w:sz w:val="24"/>
                <w:szCs w:val="24"/>
              </w:rPr>
              <w:t xml:space="preserve"> (201</w:t>
            </w:r>
            <w:r>
              <w:rPr>
                <w:sz w:val="24"/>
                <w:szCs w:val="24"/>
              </w:rPr>
              <w:t>3 -2016</w:t>
            </w:r>
            <w:r w:rsidRPr="007E3D81">
              <w:rPr>
                <w:sz w:val="24"/>
                <w:szCs w:val="24"/>
              </w:rPr>
              <w:t xml:space="preserve"> годы)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151892900,0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152915500,0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161148200,0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161148200,0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 </w:t>
            </w:r>
          </w:p>
        </w:tc>
      </w:tr>
      <w:tr w:rsidR="00DE6F98" w:rsidTr="00A86321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188672296,27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146020200,0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142927400,0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142927400,0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7E3D81">
              <w:rPr>
                <w:sz w:val="24"/>
                <w:szCs w:val="24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7E3D81">
              <w:rPr>
                <w:sz w:val="24"/>
                <w:szCs w:val="24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7E3D81">
              <w:rPr>
                <w:sz w:val="24"/>
                <w:szCs w:val="24"/>
              </w:rPr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итого по программе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340565196,27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298935700,0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304075600,0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304075600,0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  <w:r w:rsidRPr="007E3D81">
              <w:rPr>
                <w:color w:val="008000"/>
                <w:sz w:val="24"/>
                <w:szCs w:val="24"/>
              </w:rPr>
              <w:t> </w:t>
            </w:r>
          </w:p>
        </w:tc>
      </w:tr>
      <w:tr w:rsidR="00DE6F98" w:rsidTr="00A86321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67408200,0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67210000,0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65421300,0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65421300,0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итого по подпрограмме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67408200,0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67210000,0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65421300,0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65421300,0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r w:rsidRPr="00AC16AA">
              <w:rPr>
                <w:sz w:val="24"/>
                <w:szCs w:val="24"/>
              </w:rPr>
              <w:t>1000000,0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r w:rsidRPr="00AC16AA">
              <w:rPr>
                <w:sz w:val="24"/>
                <w:szCs w:val="24"/>
              </w:rPr>
              <w:t>1000000,0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r w:rsidRPr="00AC16AA">
              <w:rPr>
                <w:sz w:val="24"/>
                <w:szCs w:val="24"/>
              </w:rPr>
              <w:t>1000000,0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  <w:r w:rsidRPr="007E3D81">
              <w:rPr>
                <w:color w:val="008000"/>
                <w:sz w:val="24"/>
                <w:szCs w:val="24"/>
              </w:rPr>
              <w:t> </w:t>
            </w:r>
          </w:p>
        </w:tc>
      </w:tr>
      <w:tr w:rsidR="00DE6F98" w:rsidTr="00A86321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0323E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0323E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0323E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AA2840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AA2840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AA2840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AA2840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05B6">
              <w:rPr>
                <w:sz w:val="24"/>
                <w:szCs w:val="24"/>
              </w:rPr>
              <w:t>1000000,0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r w:rsidRPr="00BC05B6">
              <w:rPr>
                <w:sz w:val="24"/>
                <w:szCs w:val="24"/>
              </w:rPr>
              <w:t>1000000,0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r w:rsidRPr="00BC05B6">
              <w:rPr>
                <w:sz w:val="24"/>
                <w:szCs w:val="24"/>
              </w:rPr>
              <w:t>1000000,0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r w:rsidRPr="00BC05B6">
              <w:rPr>
                <w:sz w:val="24"/>
                <w:szCs w:val="24"/>
              </w:rPr>
              <w:t>1000000,0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FB5F48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FB5F48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FB5F48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FB5F48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  <w:r w:rsidRPr="007E3D81">
              <w:rPr>
                <w:color w:val="008000"/>
                <w:sz w:val="24"/>
                <w:szCs w:val="24"/>
              </w:rPr>
              <w:t> </w:t>
            </w:r>
          </w:p>
        </w:tc>
      </w:tr>
      <w:tr w:rsidR="00DE6F98" w:rsidTr="00A86321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48548000,0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44886100,0</w:t>
            </w:r>
            <w:r w:rsidRPr="007E3D81">
              <w:rPr>
                <w:sz w:val="24"/>
                <w:szCs w:val="24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43754000,0</w:t>
            </w:r>
            <w:r w:rsidRPr="007E3D81">
              <w:rPr>
                <w:sz w:val="24"/>
                <w:szCs w:val="24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43754000,0</w:t>
            </w:r>
            <w:r w:rsidRPr="007E3D81">
              <w:rPr>
                <w:sz w:val="24"/>
                <w:szCs w:val="24"/>
              </w:rPr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71E21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71E21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71E21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71E21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926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 xml:space="preserve">итого </w:t>
            </w:r>
            <w:bookmarkStart w:id="0" w:name="OLE_LINK1"/>
            <w:bookmarkStart w:id="1" w:name="OLE_LINK2"/>
            <w:r w:rsidRPr="007E3D81">
              <w:rPr>
                <w:sz w:val="24"/>
                <w:szCs w:val="24"/>
              </w:rPr>
              <w:t>по основному мероприятию</w:t>
            </w:r>
            <w:bookmarkEnd w:id="0"/>
            <w:bookmarkEnd w:id="1"/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48548000,0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44886100,0</w:t>
            </w:r>
            <w:r w:rsidRPr="007E3D81">
              <w:rPr>
                <w:sz w:val="24"/>
                <w:szCs w:val="24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43754000,0</w:t>
            </w:r>
            <w:r w:rsidRPr="007E3D81">
              <w:rPr>
                <w:sz w:val="24"/>
                <w:szCs w:val="24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43754000,0</w:t>
            </w:r>
            <w:r w:rsidRPr="007E3D81">
              <w:rPr>
                <w:sz w:val="24"/>
                <w:szCs w:val="24"/>
              </w:rPr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Финансирование общеобразовательных учреждений в части обеспечения реализации основных общеобразовательных программ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136102900,0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138853500,0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147105300,0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147105300,0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  <w:r w:rsidRPr="007E3D81">
              <w:rPr>
                <w:color w:val="008000"/>
                <w:sz w:val="24"/>
                <w:szCs w:val="24"/>
              </w:rPr>
              <w:t> </w:t>
            </w:r>
          </w:p>
        </w:tc>
      </w:tr>
      <w:tr w:rsidR="00DE6F98" w:rsidTr="00A86321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8331C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8331C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8331C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8331C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8331C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8331C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8331C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8331C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136102900,0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138853500,0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147105300,0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147105300,0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7640100,0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7640100,0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7640100,0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7640100,0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E2497C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E2497C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E2497C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E2497C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E2497C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E2497C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E2497C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E2497C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108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7640100,0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7640100,0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7640100,0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7640100,0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r w:rsidRPr="001F7485">
              <w:rPr>
                <w:sz w:val="24"/>
                <w:szCs w:val="24"/>
              </w:rPr>
              <w:t>19100,0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r w:rsidRPr="001F7485">
              <w:rPr>
                <w:sz w:val="24"/>
                <w:szCs w:val="24"/>
              </w:rPr>
              <w:t>19100,0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r w:rsidRPr="001F7485">
              <w:rPr>
                <w:sz w:val="24"/>
                <w:szCs w:val="24"/>
              </w:rPr>
              <w:t>19100,0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  <w:r w:rsidRPr="007E3D81">
              <w:rPr>
                <w:color w:val="008000"/>
                <w:sz w:val="24"/>
                <w:szCs w:val="24"/>
              </w:rPr>
              <w:t> </w:t>
            </w:r>
          </w:p>
        </w:tc>
      </w:tr>
      <w:tr w:rsidR="00DE6F98" w:rsidTr="00A86321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2A3275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2A3275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2A3275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2A3275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2A3275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2A3275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2A3275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2A3275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итого по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F22FF5">
              <w:rPr>
                <w:sz w:val="24"/>
                <w:szCs w:val="24"/>
              </w:rPr>
              <w:t>19100,0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r w:rsidRPr="00F22FF5">
              <w:rPr>
                <w:sz w:val="24"/>
                <w:szCs w:val="24"/>
              </w:rPr>
              <w:t>19100,0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r w:rsidRPr="00F22FF5">
              <w:rPr>
                <w:sz w:val="24"/>
                <w:szCs w:val="24"/>
              </w:rPr>
              <w:t>19100,0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r w:rsidRPr="00F22FF5">
              <w:rPr>
                <w:sz w:val="24"/>
                <w:szCs w:val="24"/>
              </w:rPr>
              <w:t>19100,0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 дополнительного образования детей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12151300,0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10094000,0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10094000,0</w:t>
            </w:r>
            <w:r w:rsidRPr="007E3D81">
              <w:rPr>
                <w:sz w:val="24"/>
                <w:szCs w:val="24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10094000,0</w:t>
            </w:r>
            <w:r w:rsidRPr="007E3D81">
              <w:rPr>
                <w:sz w:val="24"/>
                <w:szCs w:val="24"/>
              </w:rPr>
              <w:t> 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  <w:r w:rsidRPr="007E3D81">
              <w:rPr>
                <w:color w:val="008000"/>
                <w:sz w:val="24"/>
                <w:szCs w:val="24"/>
              </w:rPr>
              <w:t> </w:t>
            </w:r>
          </w:p>
        </w:tc>
      </w:tr>
      <w:tr w:rsidR="00DE6F98" w:rsidTr="00A86321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5E525C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5E525C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5E525C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5E525C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5E525C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5E525C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5E525C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5E525C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итого по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12151300,0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10094000,0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10094000,0</w:t>
            </w:r>
            <w:r w:rsidRPr="007E3D81">
              <w:rPr>
                <w:sz w:val="24"/>
                <w:szCs w:val="24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10094000,0</w:t>
            </w:r>
            <w:r w:rsidRPr="007E3D81">
              <w:rPr>
                <w:sz w:val="24"/>
                <w:szCs w:val="24"/>
              </w:rPr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Ежемесячное денежное вознаграждение за классное руководство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2939000,0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2939000,0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2939000,0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2939000,0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  <w:r w:rsidRPr="007E3D81">
              <w:rPr>
                <w:color w:val="008000"/>
                <w:sz w:val="24"/>
                <w:szCs w:val="24"/>
              </w:rPr>
              <w:t> </w:t>
            </w:r>
          </w:p>
        </w:tc>
      </w:tr>
      <w:tr w:rsidR="00DE6F98" w:rsidTr="00A86321">
        <w:trPr>
          <w:trHeight w:val="6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AF5573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AF5573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AF5573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AF5573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AF5573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AF5573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AF5573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AF5573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итого по подпрограмме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2939000,0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2939000,0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2939000,0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2939000,0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Компенсация части родительской платы за содержание ребенка в образовательных учреждениях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2463800,0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2463800,0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2463800,0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2463800,0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  <w:r w:rsidRPr="007E3D81">
              <w:rPr>
                <w:color w:val="008000"/>
                <w:sz w:val="24"/>
                <w:szCs w:val="24"/>
              </w:rPr>
              <w:t> </w:t>
            </w:r>
          </w:p>
        </w:tc>
      </w:tr>
      <w:tr w:rsidR="00DE6F98" w:rsidTr="00A86321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9910A9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9910A9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9910A9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9910A9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9910A9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9910A9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9910A9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9910A9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2463800,0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2463800,0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2463800,0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2463800,0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394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F0218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F0218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F0218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DF0218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  <w:r w:rsidRPr="007E3D81">
              <w:rPr>
                <w:color w:val="008000"/>
                <w:sz w:val="24"/>
                <w:szCs w:val="24"/>
              </w:rPr>
              <w:t> </w:t>
            </w:r>
          </w:p>
        </w:tc>
      </w:tr>
      <w:tr w:rsidR="00DE6F98" w:rsidTr="00A86321">
        <w:trPr>
          <w:trHeight w:val="394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2648041,0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2041100,0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2050000,0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953DA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953DA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953DA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953DA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2648041,0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2041100,0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2050000,0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color w:val="008000"/>
                <w:sz w:val="24"/>
                <w:szCs w:val="24"/>
              </w:rPr>
            </w:pPr>
          </w:p>
        </w:tc>
      </w:tr>
      <w:tr w:rsidR="00DE6F98" w:rsidTr="00A86321">
        <w:trPr>
          <w:trHeight w:val="1103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Методкабинет, ХЭК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107B54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107B54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107B54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107B54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1103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19560300,0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15981060,0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15981060,0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15981060,0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1103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D1932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D1932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D1932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D1932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15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19560300,0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15981060,0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15981060,0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15981060,0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Ц/бухгалтерия</w:t>
            </w:r>
          </w:p>
          <w:p w:rsidR="00DE6F98" w:rsidRDefault="00DE6F98" w:rsidP="00A86321">
            <w:pPr>
              <w:rPr>
                <w:sz w:val="24"/>
                <w:szCs w:val="24"/>
              </w:rPr>
            </w:pPr>
          </w:p>
          <w:p w:rsidR="00DE6F98" w:rsidRDefault="00DE6F98" w:rsidP="00A86321">
            <w:pPr>
              <w:rPr>
                <w:sz w:val="24"/>
                <w:szCs w:val="24"/>
              </w:rPr>
            </w:pPr>
          </w:p>
          <w:p w:rsidR="00DE6F98" w:rsidRDefault="00DE6F98" w:rsidP="00A86321">
            <w:pPr>
              <w:rPr>
                <w:sz w:val="24"/>
                <w:szCs w:val="24"/>
              </w:rPr>
            </w:pPr>
          </w:p>
          <w:p w:rsidR="00DE6F98" w:rsidRDefault="00DE6F98" w:rsidP="00A86321">
            <w:pPr>
              <w:rPr>
                <w:sz w:val="24"/>
                <w:szCs w:val="24"/>
              </w:rPr>
            </w:pPr>
          </w:p>
          <w:p w:rsidR="00DE6F98" w:rsidRDefault="00DE6F98" w:rsidP="00A86321">
            <w:pPr>
              <w:rPr>
                <w:sz w:val="24"/>
                <w:szCs w:val="24"/>
              </w:rPr>
            </w:pPr>
          </w:p>
          <w:p w:rsidR="00DE6F98" w:rsidRDefault="00DE6F98" w:rsidP="00A86321">
            <w:pPr>
              <w:rPr>
                <w:sz w:val="24"/>
                <w:szCs w:val="24"/>
              </w:rPr>
            </w:pPr>
          </w:p>
          <w:p w:rsidR="00DE6F98" w:rsidRDefault="00DE6F98" w:rsidP="00A86321">
            <w:pPr>
              <w:rPr>
                <w:sz w:val="24"/>
                <w:szCs w:val="24"/>
              </w:rPr>
            </w:pPr>
          </w:p>
          <w:p w:rsidR="00DE6F98" w:rsidRDefault="00DE6F98" w:rsidP="00A86321">
            <w:pPr>
              <w:rPr>
                <w:sz w:val="24"/>
                <w:szCs w:val="24"/>
              </w:rPr>
            </w:pPr>
          </w:p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8679C8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8679C8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8679C8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8679C8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 </w:t>
            </w:r>
          </w:p>
        </w:tc>
      </w:tr>
      <w:tr w:rsidR="00DE6F98" w:rsidTr="00A86321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10362700,0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5607940,0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5607940,0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5607940,0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930A9B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930A9B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930A9B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930A9B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97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 xml:space="preserve">итого по </w:t>
            </w:r>
            <w:r>
              <w:rPr>
                <w:sz w:val="24"/>
                <w:szCs w:val="24"/>
              </w:rPr>
              <w:t xml:space="preserve">основному </w:t>
            </w:r>
            <w:r w:rsidRPr="007E3D81">
              <w:rPr>
                <w:sz w:val="24"/>
                <w:szCs w:val="24"/>
              </w:rPr>
              <w:t>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10362700,0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5607940,0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5607940,0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5607940,0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180"/>
        </w:trPr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F98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образования</w:t>
            </w:r>
          </w:p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76AA7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76AA7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76AA7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150"/>
        </w:trPr>
        <w:tc>
          <w:tcPr>
            <w:tcW w:w="8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F98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F98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27561755,34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76AA7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76AA7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76AA7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150"/>
        </w:trPr>
        <w:tc>
          <w:tcPr>
            <w:tcW w:w="8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F98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76AA7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76AA7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76AA7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330"/>
        </w:trPr>
        <w:tc>
          <w:tcPr>
            <w:tcW w:w="8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 xml:space="preserve">итого по </w:t>
            </w:r>
            <w:r>
              <w:rPr>
                <w:sz w:val="24"/>
                <w:szCs w:val="24"/>
              </w:rPr>
              <w:t xml:space="preserve">основному </w:t>
            </w:r>
            <w:r w:rsidRPr="007E3D81">
              <w:rPr>
                <w:sz w:val="24"/>
                <w:szCs w:val="24"/>
              </w:rPr>
              <w:t>мероприятию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>
              <w:rPr>
                <w:sz w:val="24"/>
                <w:szCs w:val="24"/>
              </w:rPr>
              <w:t>27561755,34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76AA7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76AA7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76AA7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по организации временного трудоустройства несовершеннолетних граждан в Почепском районе </w:t>
            </w:r>
          </w:p>
          <w:p w:rsidR="00DE6F98" w:rsidRDefault="00DE6F98" w:rsidP="00A86321">
            <w:pPr>
              <w:rPr>
                <w:sz w:val="24"/>
                <w:szCs w:val="24"/>
              </w:rPr>
            </w:pPr>
          </w:p>
          <w:p w:rsidR="00DE6F98" w:rsidRDefault="00DE6F98" w:rsidP="00A86321">
            <w:pPr>
              <w:rPr>
                <w:sz w:val="24"/>
                <w:szCs w:val="24"/>
              </w:rPr>
            </w:pPr>
          </w:p>
          <w:p w:rsidR="00DE6F98" w:rsidRDefault="00DE6F98" w:rsidP="00A86321">
            <w:pPr>
              <w:rPr>
                <w:sz w:val="24"/>
                <w:szCs w:val="24"/>
              </w:rPr>
            </w:pPr>
          </w:p>
          <w:p w:rsidR="00DE6F98" w:rsidRPr="0021155C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76AA7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 </w:t>
            </w:r>
          </w:p>
        </w:tc>
      </w:tr>
      <w:tr w:rsidR="00DE6F98" w:rsidTr="00A86321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FF4D84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926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 xml:space="preserve">итого по </w:t>
            </w:r>
            <w:r>
              <w:rPr>
                <w:sz w:val="24"/>
                <w:szCs w:val="24"/>
              </w:rPr>
              <w:t xml:space="preserve">основному </w:t>
            </w:r>
            <w:r w:rsidRPr="007E3D81">
              <w:rPr>
                <w:sz w:val="24"/>
                <w:szCs w:val="24"/>
              </w:rPr>
              <w:t>мероприятию</w:t>
            </w:r>
          </w:p>
          <w:p w:rsidR="00DE6F98" w:rsidRPr="00A86321" w:rsidRDefault="00DE6F98" w:rsidP="00A86321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усилению борьбы с преступностью в Почепском районе</w:t>
            </w:r>
          </w:p>
          <w:p w:rsidR="00DE6F98" w:rsidRPr="0021155C" w:rsidRDefault="00DE6F98" w:rsidP="00A86321">
            <w:pPr>
              <w:rPr>
                <w:sz w:val="24"/>
                <w:szCs w:val="24"/>
              </w:rPr>
            </w:pPr>
          </w:p>
          <w:p w:rsidR="00DE6F98" w:rsidRPr="0021155C" w:rsidRDefault="00DE6F98" w:rsidP="00A86321">
            <w:pPr>
              <w:rPr>
                <w:sz w:val="24"/>
                <w:szCs w:val="24"/>
              </w:rPr>
            </w:pPr>
          </w:p>
          <w:p w:rsidR="00DE6F98" w:rsidRDefault="00DE6F98" w:rsidP="00A86321">
            <w:pPr>
              <w:rPr>
                <w:sz w:val="24"/>
                <w:szCs w:val="24"/>
              </w:rPr>
            </w:pPr>
          </w:p>
          <w:p w:rsidR="00DE6F98" w:rsidRDefault="00DE6F98" w:rsidP="00A86321">
            <w:pPr>
              <w:rPr>
                <w:sz w:val="24"/>
                <w:szCs w:val="24"/>
              </w:rPr>
            </w:pPr>
          </w:p>
          <w:p w:rsidR="00DE6F98" w:rsidRDefault="00DE6F98" w:rsidP="00A86321">
            <w:pPr>
              <w:rPr>
                <w:sz w:val="24"/>
                <w:szCs w:val="24"/>
              </w:rPr>
            </w:pPr>
          </w:p>
          <w:p w:rsidR="00DE6F98" w:rsidRPr="0021155C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241403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178E9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178E9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 </w:t>
            </w:r>
          </w:p>
        </w:tc>
      </w:tr>
      <w:tr w:rsidR="00DE6F98" w:rsidTr="00A86321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241403">
              <w:rPr>
                <w:sz w:val="24"/>
                <w:szCs w:val="24"/>
              </w:rPr>
              <w:t>200000,0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178E9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178E9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178E9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178E9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982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итого по</w:t>
            </w:r>
            <w:r>
              <w:rPr>
                <w:sz w:val="24"/>
                <w:szCs w:val="24"/>
              </w:rPr>
              <w:t xml:space="preserve"> основному</w:t>
            </w:r>
            <w:r w:rsidRPr="007E3D81">
              <w:rPr>
                <w:sz w:val="24"/>
                <w:szCs w:val="24"/>
              </w:rPr>
              <w:t xml:space="preserve">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2F47D3">
              <w:rPr>
                <w:sz w:val="24"/>
                <w:szCs w:val="24"/>
              </w:rPr>
              <w:t>200000,0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2F47D3">
              <w:rPr>
                <w:sz w:val="24"/>
                <w:szCs w:val="24"/>
              </w:rPr>
              <w:t>200000,0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178E9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3178E9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405"/>
        </w:trPr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F98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молодежной политике и оздоровлению детей</w:t>
            </w:r>
          </w:p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Pr="007E3D8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1728000,0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F8231E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F8231E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375"/>
        </w:trPr>
        <w:tc>
          <w:tcPr>
            <w:tcW w:w="8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F98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F98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270"/>
        </w:trPr>
        <w:tc>
          <w:tcPr>
            <w:tcW w:w="8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F98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F98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BC13C3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rPr>
          <w:trHeight w:val="300"/>
        </w:trPr>
        <w:tc>
          <w:tcPr>
            <w:tcW w:w="8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98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98" w:rsidRDefault="00DE6F98" w:rsidP="00A86321">
            <w:pPr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итого по</w:t>
            </w:r>
            <w:r>
              <w:rPr>
                <w:sz w:val="24"/>
                <w:szCs w:val="24"/>
              </w:rPr>
              <w:t xml:space="preserve"> основному</w:t>
            </w:r>
            <w:r w:rsidRPr="007E3D81">
              <w:rPr>
                <w:sz w:val="24"/>
                <w:szCs w:val="24"/>
              </w:rPr>
              <w:t xml:space="preserve"> мероприятию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0A2339">
              <w:rPr>
                <w:sz w:val="24"/>
                <w:szCs w:val="24"/>
              </w:rPr>
              <w:t>1728000,0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F8231E"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F98" w:rsidRDefault="00DE6F98" w:rsidP="00A86321">
            <w:pPr>
              <w:jc w:val="center"/>
            </w:pPr>
            <w:r w:rsidRPr="00F8231E"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F98" w:rsidRPr="007E3D81" w:rsidRDefault="00DE6F98" w:rsidP="00A86321">
            <w:pPr>
              <w:rPr>
                <w:sz w:val="24"/>
                <w:szCs w:val="24"/>
              </w:rPr>
            </w:pPr>
          </w:p>
        </w:tc>
      </w:tr>
      <w:tr w:rsidR="00DE6F98" w:rsidTr="00A863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99" w:type="pct"/>
            <w:vMerge w:val="restart"/>
          </w:tcPr>
          <w:p w:rsidR="00DE6F98" w:rsidRPr="00A86321" w:rsidRDefault="00DE6F98" w:rsidP="00A86321">
            <w:pPr>
              <w:rPr>
                <w:sz w:val="24"/>
                <w:szCs w:val="24"/>
              </w:rPr>
            </w:pPr>
            <w:r w:rsidRPr="00A86321">
              <w:rPr>
                <w:sz w:val="24"/>
                <w:szCs w:val="24"/>
              </w:rPr>
              <w:t>Мероприятия по безопасности дорожного движения</w:t>
            </w:r>
          </w:p>
        </w:tc>
        <w:tc>
          <w:tcPr>
            <w:tcW w:w="624" w:type="pct"/>
            <w:vMerge w:val="restart"/>
          </w:tcPr>
          <w:p w:rsidR="00DE6F98" w:rsidRDefault="00DE6F98" w:rsidP="00A86321">
            <w:r>
              <w:rPr>
                <w:sz w:val="24"/>
                <w:szCs w:val="24"/>
              </w:rP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</w:tcPr>
          <w:p w:rsidR="00DE6F98" w:rsidRPr="007E3D81" w:rsidRDefault="00DE6F98" w:rsidP="0057742A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8" w:type="pct"/>
          </w:tcPr>
          <w:p w:rsidR="00DE6F98" w:rsidRPr="00A86321" w:rsidRDefault="00DE6F98" w:rsidP="00A86321">
            <w:pPr>
              <w:jc w:val="center"/>
              <w:rPr>
                <w:sz w:val="24"/>
                <w:szCs w:val="24"/>
              </w:rPr>
            </w:pPr>
            <w:r w:rsidRPr="00A86321">
              <w:rPr>
                <w:sz w:val="24"/>
                <w:szCs w:val="24"/>
              </w:rPr>
              <w:t>0,0</w:t>
            </w:r>
          </w:p>
        </w:tc>
        <w:tc>
          <w:tcPr>
            <w:tcW w:w="513" w:type="pct"/>
          </w:tcPr>
          <w:p w:rsidR="00DE6F98" w:rsidRPr="00A86321" w:rsidRDefault="00DE6F98" w:rsidP="00A86321">
            <w:pPr>
              <w:jc w:val="center"/>
              <w:rPr>
                <w:sz w:val="24"/>
                <w:szCs w:val="24"/>
              </w:rPr>
            </w:pPr>
            <w:r w:rsidRPr="00A86321"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</w:tcPr>
          <w:p w:rsidR="00DE6F98" w:rsidRPr="00A8632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</w:tcPr>
          <w:p w:rsidR="00DE6F98" w:rsidRPr="00A8632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 w:val="restart"/>
          </w:tcPr>
          <w:p w:rsidR="00DE6F98" w:rsidRDefault="00DE6F98" w:rsidP="00A86321"/>
        </w:tc>
      </w:tr>
      <w:tr w:rsidR="00DE6F98" w:rsidTr="00A863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99" w:type="pct"/>
            <w:vMerge/>
          </w:tcPr>
          <w:p w:rsidR="00DE6F98" w:rsidRDefault="00DE6F98" w:rsidP="00A86321"/>
        </w:tc>
        <w:tc>
          <w:tcPr>
            <w:tcW w:w="624" w:type="pct"/>
            <w:vMerge/>
          </w:tcPr>
          <w:p w:rsidR="00DE6F98" w:rsidRDefault="00DE6F98" w:rsidP="00A86321"/>
        </w:tc>
        <w:tc>
          <w:tcPr>
            <w:tcW w:w="671" w:type="pct"/>
          </w:tcPr>
          <w:p w:rsidR="00DE6F98" w:rsidRPr="007E3D81" w:rsidRDefault="00DE6F98" w:rsidP="0057742A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528" w:type="pct"/>
          </w:tcPr>
          <w:p w:rsidR="00DE6F98" w:rsidRPr="00A8632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72000,0</w:t>
            </w:r>
          </w:p>
        </w:tc>
        <w:tc>
          <w:tcPr>
            <w:tcW w:w="513" w:type="pct"/>
          </w:tcPr>
          <w:p w:rsidR="00DE6F98" w:rsidRPr="00A8632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</w:tcPr>
          <w:p w:rsidR="00DE6F98" w:rsidRPr="00A8632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</w:tcPr>
          <w:p w:rsidR="00DE6F98" w:rsidRPr="00A8632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</w:tcPr>
          <w:p w:rsidR="00DE6F98" w:rsidRDefault="00DE6F98" w:rsidP="00A86321"/>
        </w:tc>
      </w:tr>
      <w:tr w:rsidR="00DE6F98" w:rsidTr="00A863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99" w:type="pct"/>
            <w:vMerge/>
          </w:tcPr>
          <w:p w:rsidR="00DE6F98" w:rsidRDefault="00DE6F98" w:rsidP="00A86321"/>
        </w:tc>
        <w:tc>
          <w:tcPr>
            <w:tcW w:w="624" w:type="pct"/>
            <w:vMerge/>
          </w:tcPr>
          <w:p w:rsidR="00DE6F98" w:rsidRDefault="00DE6F98" w:rsidP="00A86321"/>
        </w:tc>
        <w:tc>
          <w:tcPr>
            <w:tcW w:w="671" w:type="pct"/>
          </w:tcPr>
          <w:p w:rsidR="00DE6F98" w:rsidRPr="007E3D81" w:rsidRDefault="00DE6F98" w:rsidP="0057742A">
            <w:pPr>
              <w:rPr>
                <w:sz w:val="24"/>
                <w:szCs w:val="24"/>
              </w:rPr>
            </w:pPr>
            <w:r w:rsidRPr="007E3D81">
              <w:rPr>
                <w:sz w:val="24"/>
                <w:szCs w:val="24"/>
              </w:rPr>
              <w:t>итого по</w:t>
            </w:r>
            <w:r>
              <w:rPr>
                <w:sz w:val="24"/>
                <w:szCs w:val="24"/>
              </w:rPr>
              <w:t xml:space="preserve"> основному</w:t>
            </w:r>
            <w:r w:rsidRPr="007E3D81">
              <w:rPr>
                <w:sz w:val="24"/>
                <w:szCs w:val="24"/>
              </w:rPr>
              <w:t xml:space="preserve"> мероприятию</w:t>
            </w:r>
          </w:p>
        </w:tc>
        <w:tc>
          <w:tcPr>
            <w:tcW w:w="528" w:type="pct"/>
          </w:tcPr>
          <w:p w:rsidR="00DE6F98" w:rsidRPr="00A8632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72000,0</w:t>
            </w:r>
          </w:p>
        </w:tc>
        <w:tc>
          <w:tcPr>
            <w:tcW w:w="513" w:type="pct"/>
          </w:tcPr>
          <w:p w:rsidR="00DE6F98" w:rsidRPr="00A8632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3" w:type="pct"/>
          </w:tcPr>
          <w:p w:rsidR="00DE6F98" w:rsidRPr="00A8632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28" w:type="pct"/>
          </w:tcPr>
          <w:p w:rsidR="00DE6F98" w:rsidRPr="00A86321" w:rsidRDefault="00DE6F98" w:rsidP="00A8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94" w:type="pct"/>
            <w:vMerge/>
          </w:tcPr>
          <w:p w:rsidR="00DE6F98" w:rsidRDefault="00DE6F98" w:rsidP="00A86321"/>
        </w:tc>
      </w:tr>
    </w:tbl>
    <w:p w:rsidR="00DE6F98" w:rsidRDefault="00DE6F98" w:rsidP="002E3B08"/>
    <w:sectPr w:rsidR="00DE6F98" w:rsidSect="006B08D0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21AB6"/>
    <w:multiLevelType w:val="hybridMultilevel"/>
    <w:tmpl w:val="07EEA6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3CC4"/>
    <w:rsid w:val="000367A3"/>
    <w:rsid w:val="000522A5"/>
    <w:rsid w:val="00087D8B"/>
    <w:rsid w:val="00097B78"/>
    <w:rsid w:val="000A1460"/>
    <w:rsid w:val="000A2339"/>
    <w:rsid w:val="000D23E0"/>
    <w:rsid w:val="0010184D"/>
    <w:rsid w:val="00107B54"/>
    <w:rsid w:val="001140E4"/>
    <w:rsid w:val="0013415B"/>
    <w:rsid w:val="00156A35"/>
    <w:rsid w:val="00160BD7"/>
    <w:rsid w:val="001929AA"/>
    <w:rsid w:val="001F7485"/>
    <w:rsid w:val="00203761"/>
    <w:rsid w:val="002049A0"/>
    <w:rsid w:val="0021155C"/>
    <w:rsid w:val="002177AE"/>
    <w:rsid w:val="00241403"/>
    <w:rsid w:val="002940F7"/>
    <w:rsid w:val="002A2036"/>
    <w:rsid w:val="002A3275"/>
    <w:rsid w:val="002D48F9"/>
    <w:rsid w:val="002E3B08"/>
    <w:rsid w:val="002F47D3"/>
    <w:rsid w:val="003178E9"/>
    <w:rsid w:val="00367438"/>
    <w:rsid w:val="00376AA7"/>
    <w:rsid w:val="00376C62"/>
    <w:rsid w:val="003953DA"/>
    <w:rsid w:val="003C1A38"/>
    <w:rsid w:val="003D1932"/>
    <w:rsid w:val="003E72AD"/>
    <w:rsid w:val="004222C5"/>
    <w:rsid w:val="00457C47"/>
    <w:rsid w:val="004640C1"/>
    <w:rsid w:val="004E3B79"/>
    <w:rsid w:val="004F6C04"/>
    <w:rsid w:val="0051167E"/>
    <w:rsid w:val="00514FC9"/>
    <w:rsid w:val="0053349D"/>
    <w:rsid w:val="0057742A"/>
    <w:rsid w:val="005977D5"/>
    <w:rsid w:val="0059781C"/>
    <w:rsid w:val="005B0084"/>
    <w:rsid w:val="005C7A73"/>
    <w:rsid w:val="005E525C"/>
    <w:rsid w:val="005E7F6F"/>
    <w:rsid w:val="00617374"/>
    <w:rsid w:val="00667097"/>
    <w:rsid w:val="00696225"/>
    <w:rsid w:val="006B08D0"/>
    <w:rsid w:val="006C6237"/>
    <w:rsid w:val="006D38F4"/>
    <w:rsid w:val="00722AD1"/>
    <w:rsid w:val="007C0217"/>
    <w:rsid w:val="007D3107"/>
    <w:rsid w:val="007E3D81"/>
    <w:rsid w:val="007F1E42"/>
    <w:rsid w:val="008212AB"/>
    <w:rsid w:val="0083488F"/>
    <w:rsid w:val="00866E73"/>
    <w:rsid w:val="008679C8"/>
    <w:rsid w:val="008A21E7"/>
    <w:rsid w:val="0092058F"/>
    <w:rsid w:val="00930A9B"/>
    <w:rsid w:val="00962ECC"/>
    <w:rsid w:val="00983F75"/>
    <w:rsid w:val="009910A9"/>
    <w:rsid w:val="00A21533"/>
    <w:rsid w:val="00A26EA5"/>
    <w:rsid w:val="00A400BE"/>
    <w:rsid w:val="00A400C8"/>
    <w:rsid w:val="00A756C8"/>
    <w:rsid w:val="00A84F73"/>
    <w:rsid w:val="00A86321"/>
    <w:rsid w:val="00AA2840"/>
    <w:rsid w:val="00AA693D"/>
    <w:rsid w:val="00AB3F33"/>
    <w:rsid w:val="00AC16AA"/>
    <w:rsid w:val="00AF5573"/>
    <w:rsid w:val="00AF7A4F"/>
    <w:rsid w:val="00B71E21"/>
    <w:rsid w:val="00BA19B2"/>
    <w:rsid w:val="00BB408A"/>
    <w:rsid w:val="00BC05B6"/>
    <w:rsid w:val="00BC13C3"/>
    <w:rsid w:val="00BF0FF4"/>
    <w:rsid w:val="00C01C0D"/>
    <w:rsid w:val="00C050ED"/>
    <w:rsid w:val="00CD01B6"/>
    <w:rsid w:val="00CD62A8"/>
    <w:rsid w:val="00CD69EA"/>
    <w:rsid w:val="00CF3CC4"/>
    <w:rsid w:val="00D0323E"/>
    <w:rsid w:val="00D32A3E"/>
    <w:rsid w:val="00D4418D"/>
    <w:rsid w:val="00D8331C"/>
    <w:rsid w:val="00DD274D"/>
    <w:rsid w:val="00DD5982"/>
    <w:rsid w:val="00DE6F98"/>
    <w:rsid w:val="00DF0218"/>
    <w:rsid w:val="00E2497C"/>
    <w:rsid w:val="00E30904"/>
    <w:rsid w:val="00E3125E"/>
    <w:rsid w:val="00E354A8"/>
    <w:rsid w:val="00E86070"/>
    <w:rsid w:val="00EB0FF9"/>
    <w:rsid w:val="00F12083"/>
    <w:rsid w:val="00F22FF5"/>
    <w:rsid w:val="00F27F9E"/>
    <w:rsid w:val="00F53580"/>
    <w:rsid w:val="00F56991"/>
    <w:rsid w:val="00F8231E"/>
    <w:rsid w:val="00FA3C15"/>
    <w:rsid w:val="00FB5F48"/>
    <w:rsid w:val="00FE7D21"/>
    <w:rsid w:val="00FF0191"/>
    <w:rsid w:val="00FF4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CC4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049A0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ind w:right="44" w:firstLine="360"/>
      <w:jc w:val="both"/>
    </w:pPr>
    <w:rPr>
      <w:rFonts w:ascii="Arial Unicode MS" w:eastAsia="Arial Unicode MS" w:cs="Arial"/>
      <w:sz w:val="16"/>
      <w:szCs w:val="16"/>
    </w:rPr>
  </w:style>
  <w:style w:type="paragraph" w:styleId="ListParagraph">
    <w:name w:val="List Paragraph"/>
    <w:basedOn w:val="Normal"/>
    <w:uiPriority w:val="99"/>
    <w:qFormat/>
    <w:rsid w:val="002049A0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646</TotalTime>
  <Pages>9</Pages>
  <Words>1194</Words>
  <Characters>6810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Миша</cp:lastModifiedBy>
  <cp:revision>48</cp:revision>
  <cp:lastPrinted>2013-10-11T06:21:00Z</cp:lastPrinted>
  <dcterms:created xsi:type="dcterms:W3CDTF">2013-01-22T09:57:00Z</dcterms:created>
  <dcterms:modified xsi:type="dcterms:W3CDTF">2013-10-31T06:23:00Z</dcterms:modified>
</cp:coreProperties>
</file>